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9"/>
        <w:gridCol w:w="1319"/>
        <w:gridCol w:w="990"/>
        <w:gridCol w:w="990"/>
        <w:gridCol w:w="2718"/>
      </w:tblGrid>
      <w:tr w:rsidR="0016412E" w:rsidRPr="007111D8" w14:paraId="60C7DFF1" w14:textId="77777777" w:rsidTr="0038134B">
        <w:trPr>
          <w:tblHeader/>
        </w:trPr>
        <w:tc>
          <w:tcPr>
            <w:tcW w:w="8856" w:type="dxa"/>
            <w:gridSpan w:val="5"/>
            <w:tcBorders>
              <w:bottom w:val="single" w:sz="4" w:space="0" w:color="auto"/>
            </w:tcBorders>
            <w:shd w:val="pct10" w:color="auto" w:fill="FFFFFF"/>
          </w:tcPr>
          <w:p w14:paraId="66C38D18" w14:textId="77777777" w:rsidR="0016412E" w:rsidRPr="003D4FB9" w:rsidRDefault="0016412E" w:rsidP="0028230B">
            <w:pPr>
              <w:pStyle w:val="End-Section"/>
              <w:widowControl w:val="0"/>
              <w:spacing w:before="0" w:after="0"/>
              <w:rPr>
                <w:sz w:val="12"/>
                <w:szCs w:val="12"/>
                <w:lang w:val="en-US" w:eastAsia="en-US"/>
              </w:rPr>
            </w:pPr>
          </w:p>
          <w:p w14:paraId="7708C51B" w14:textId="77777777" w:rsidR="0016412E" w:rsidRPr="003D4FB9" w:rsidRDefault="0016412E" w:rsidP="0028230B">
            <w:pPr>
              <w:pStyle w:val="End-Section"/>
              <w:widowControl w:val="0"/>
              <w:spacing w:before="0" w:after="0"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Facility</w:t>
            </w:r>
            <w:r w:rsidRPr="003D4FB9">
              <w:rPr>
                <w:szCs w:val="24"/>
                <w:lang w:val="en-US" w:eastAsia="en-US"/>
              </w:rPr>
              <w:t xml:space="preserve"> </w:t>
            </w:r>
            <w:r w:rsidRPr="003D4FB9">
              <w:rPr>
                <w:caps w:val="0"/>
                <w:szCs w:val="24"/>
                <w:lang w:val="en-US" w:eastAsia="en-US"/>
              </w:rPr>
              <w:t xml:space="preserve"> </w:t>
            </w:r>
            <w:r w:rsidRPr="003D4FB9">
              <w:rPr>
                <w:szCs w:val="24"/>
                <w:lang w:val="en-US" w:eastAsia="en-US"/>
              </w:rPr>
              <w:t xml:space="preserve">#:  </w:t>
            </w:r>
            <w:r w:rsidR="00FB1725" w:rsidRPr="00FB1725">
              <w:rPr>
                <w:sz w:val="22"/>
                <w:szCs w:val="22"/>
                <w:u w:val="single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="00FB1725" w:rsidRPr="00FB1725">
              <w:rPr>
                <w:sz w:val="22"/>
                <w:szCs w:val="22"/>
                <w:u w:val="single"/>
              </w:rPr>
              <w:instrText xml:space="preserve"> FORMTEXT </w:instrText>
            </w:r>
            <w:r w:rsidR="00FB1725" w:rsidRPr="00FB1725">
              <w:rPr>
                <w:sz w:val="22"/>
                <w:szCs w:val="22"/>
                <w:u w:val="single"/>
              </w:rPr>
            </w:r>
            <w:r w:rsidR="00FB1725" w:rsidRPr="00FB1725">
              <w:rPr>
                <w:sz w:val="22"/>
                <w:szCs w:val="22"/>
                <w:u w:val="single"/>
              </w:rPr>
              <w:fldChar w:fldCharType="separate"/>
            </w:r>
            <w:bookmarkStart w:id="0" w:name="_GoBack"/>
            <w:r w:rsidR="00FB1725" w:rsidRPr="00FB1725">
              <w:rPr>
                <w:noProof/>
                <w:sz w:val="22"/>
                <w:szCs w:val="22"/>
                <w:u w:val="single"/>
              </w:rPr>
              <w:t> </w:t>
            </w:r>
            <w:r w:rsidR="00FB1725" w:rsidRPr="00FB1725">
              <w:rPr>
                <w:noProof/>
                <w:sz w:val="22"/>
                <w:szCs w:val="22"/>
                <w:u w:val="single"/>
              </w:rPr>
              <w:t> </w:t>
            </w:r>
            <w:r w:rsidR="00FB1725" w:rsidRPr="00FB1725">
              <w:rPr>
                <w:noProof/>
                <w:sz w:val="22"/>
                <w:szCs w:val="22"/>
                <w:u w:val="single"/>
              </w:rPr>
              <w:t> </w:t>
            </w:r>
            <w:r w:rsidR="00FB1725" w:rsidRPr="00FB1725">
              <w:rPr>
                <w:noProof/>
                <w:sz w:val="22"/>
                <w:szCs w:val="22"/>
                <w:u w:val="single"/>
              </w:rPr>
              <w:t> </w:t>
            </w:r>
            <w:r w:rsidR="00FB1725" w:rsidRPr="00FB1725">
              <w:rPr>
                <w:noProof/>
                <w:sz w:val="22"/>
                <w:szCs w:val="22"/>
                <w:u w:val="single"/>
              </w:rPr>
              <w:t> </w:t>
            </w:r>
            <w:bookmarkEnd w:id="0"/>
            <w:r w:rsidR="00FB1725" w:rsidRPr="00FB1725">
              <w:rPr>
                <w:sz w:val="22"/>
                <w:szCs w:val="22"/>
                <w:u w:val="single"/>
              </w:rPr>
              <w:fldChar w:fldCharType="end"/>
            </w:r>
          </w:p>
          <w:p w14:paraId="267E9286" w14:textId="77777777" w:rsidR="0016412E" w:rsidRPr="003D4FB9" w:rsidRDefault="0016412E" w:rsidP="0028230B">
            <w:pPr>
              <w:pStyle w:val="End-Section"/>
              <w:widowControl w:val="0"/>
              <w:spacing w:before="0" w:after="0"/>
              <w:rPr>
                <w:sz w:val="12"/>
                <w:szCs w:val="12"/>
                <w:lang w:val="en-US" w:eastAsia="en-US"/>
              </w:rPr>
            </w:pPr>
          </w:p>
        </w:tc>
      </w:tr>
      <w:tr w:rsidR="0016412E" w:rsidRPr="007111D8" w14:paraId="6A13E3E8" w14:textId="77777777" w:rsidTr="0038134B">
        <w:trPr>
          <w:tblHeader/>
        </w:trPr>
        <w:tc>
          <w:tcPr>
            <w:tcW w:w="2839" w:type="dxa"/>
            <w:tcBorders>
              <w:top w:val="single" w:sz="4" w:space="0" w:color="auto"/>
              <w:right w:val="single" w:sz="4" w:space="0" w:color="auto"/>
            </w:tcBorders>
            <w:shd w:val="pct10" w:color="auto" w:fill="FFFFFF"/>
            <w:vAlign w:val="bottom"/>
          </w:tcPr>
          <w:p w14:paraId="6EE70268" w14:textId="77777777" w:rsidR="0016412E" w:rsidRPr="003D4FB9" w:rsidRDefault="0016412E" w:rsidP="0038134B">
            <w:pPr>
              <w:pStyle w:val="End-Section"/>
              <w:widowControl w:val="0"/>
              <w:spacing w:before="0" w:after="0"/>
              <w:rPr>
                <w:szCs w:val="24"/>
                <w:lang w:val="en-US" w:eastAsia="en-US"/>
              </w:rPr>
            </w:pPr>
            <w:r w:rsidRPr="003D4FB9">
              <w:rPr>
                <w:caps w:val="0"/>
                <w:szCs w:val="24"/>
                <w:lang w:val="en-US" w:eastAsia="en-US"/>
              </w:rPr>
              <w:t>Name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bottom"/>
          </w:tcPr>
          <w:p w14:paraId="2F54322A" w14:textId="77777777" w:rsidR="0016412E" w:rsidRPr="003D4FB9" w:rsidRDefault="0016412E" w:rsidP="0038134B">
            <w:pPr>
              <w:pStyle w:val="End-Section"/>
              <w:widowControl w:val="0"/>
              <w:spacing w:before="0" w:after="0"/>
              <w:rPr>
                <w:szCs w:val="24"/>
                <w:lang w:val="en-US" w:eastAsia="en-US"/>
              </w:rPr>
            </w:pPr>
            <w:r w:rsidRPr="003D4FB9">
              <w:rPr>
                <w:caps w:val="0"/>
                <w:szCs w:val="24"/>
                <w:lang w:val="en-US" w:eastAsia="en-US"/>
              </w:rPr>
              <w:t>Date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bottom"/>
          </w:tcPr>
          <w:p w14:paraId="4C153BC4" w14:textId="77777777" w:rsidR="0016412E" w:rsidRPr="003D4FB9" w:rsidRDefault="0016412E" w:rsidP="0038134B">
            <w:pPr>
              <w:pStyle w:val="End-Section"/>
              <w:widowControl w:val="0"/>
              <w:spacing w:before="0" w:after="0"/>
              <w:rPr>
                <w:szCs w:val="24"/>
                <w:lang w:val="en-US" w:eastAsia="en-US"/>
              </w:rPr>
            </w:pPr>
            <w:r w:rsidRPr="003D4FB9">
              <w:rPr>
                <w:caps w:val="0"/>
                <w:szCs w:val="24"/>
                <w:lang w:val="en-US" w:eastAsia="en-US"/>
              </w:rPr>
              <w:t>Time 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bottom"/>
          </w:tcPr>
          <w:p w14:paraId="65A2A51E" w14:textId="77777777" w:rsidR="0016412E" w:rsidRPr="003D4FB9" w:rsidRDefault="0016412E" w:rsidP="0038134B">
            <w:pPr>
              <w:pStyle w:val="End-Section"/>
              <w:widowControl w:val="0"/>
              <w:spacing w:before="0" w:after="0"/>
              <w:rPr>
                <w:szCs w:val="24"/>
                <w:lang w:val="en-US" w:eastAsia="en-US"/>
              </w:rPr>
            </w:pPr>
            <w:r w:rsidRPr="003D4FB9">
              <w:rPr>
                <w:caps w:val="0"/>
                <w:szCs w:val="24"/>
                <w:lang w:val="en-US" w:eastAsia="en-US"/>
              </w:rPr>
              <w:t>Time Out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</w:tcBorders>
            <w:shd w:val="pct10" w:color="auto" w:fill="FFFFFF"/>
            <w:vAlign w:val="bottom"/>
          </w:tcPr>
          <w:p w14:paraId="2BA564B7" w14:textId="77777777" w:rsidR="0016412E" w:rsidRPr="003D4FB9" w:rsidRDefault="0016412E" w:rsidP="0038134B">
            <w:pPr>
              <w:pStyle w:val="End-Section"/>
              <w:widowControl w:val="0"/>
              <w:spacing w:before="0" w:after="0"/>
              <w:rPr>
                <w:caps w:val="0"/>
                <w:szCs w:val="24"/>
                <w:lang w:val="en-US" w:eastAsia="en-US"/>
              </w:rPr>
            </w:pPr>
            <w:r w:rsidRPr="003D4FB9">
              <w:rPr>
                <w:caps w:val="0"/>
                <w:szCs w:val="24"/>
                <w:lang w:val="en-US" w:eastAsia="en-US"/>
              </w:rPr>
              <w:t>Access Designation</w:t>
            </w:r>
          </w:p>
          <w:p w14:paraId="03157AC7" w14:textId="77777777" w:rsidR="0016412E" w:rsidRPr="003D4FB9" w:rsidRDefault="0016412E" w:rsidP="0038134B">
            <w:pPr>
              <w:pStyle w:val="End-Section"/>
              <w:widowControl w:val="0"/>
              <w:spacing w:before="0" w:after="0"/>
              <w:rPr>
                <w:szCs w:val="24"/>
                <w:lang w:val="en-US" w:eastAsia="en-US"/>
              </w:rPr>
            </w:pPr>
            <w:r w:rsidRPr="003D4FB9">
              <w:rPr>
                <w:caps w:val="0"/>
                <w:szCs w:val="24"/>
                <w:lang w:val="en-US" w:eastAsia="en-US"/>
              </w:rPr>
              <w:t>(Name of Escort if Applicable)</w:t>
            </w:r>
          </w:p>
        </w:tc>
      </w:tr>
      <w:tr w:rsidR="0038134B" w:rsidRPr="0038134B" w14:paraId="127009DE" w14:textId="77777777" w:rsidTr="0028230B">
        <w:tc>
          <w:tcPr>
            <w:tcW w:w="2839" w:type="dxa"/>
            <w:vAlign w:val="bottom"/>
          </w:tcPr>
          <w:p w14:paraId="181B1D4B" w14:textId="77777777" w:rsidR="0038134B" w:rsidRPr="0038134B" w:rsidRDefault="0038134B" w:rsidP="0038134B">
            <w:pPr>
              <w:pStyle w:val="End-Section"/>
              <w:widowControl w:val="0"/>
              <w:jc w:val="left"/>
              <w:rPr>
                <w:sz w:val="22"/>
                <w:szCs w:val="22"/>
                <w:lang w:val="en-US" w:eastAsia="en-US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633F80D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63E939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9B0FFB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64FE77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17DEAA8" w14:textId="77777777" w:rsidTr="0028230B">
        <w:tc>
          <w:tcPr>
            <w:tcW w:w="2839" w:type="dxa"/>
          </w:tcPr>
          <w:p w14:paraId="6F37354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402F3E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052BC8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11867C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05329F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05693B37" w14:textId="77777777" w:rsidTr="0028230B">
        <w:tc>
          <w:tcPr>
            <w:tcW w:w="2839" w:type="dxa"/>
          </w:tcPr>
          <w:p w14:paraId="36A0078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44D670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875B4E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6AAFC4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89E211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3D454106" w14:textId="77777777" w:rsidTr="0028230B">
        <w:tc>
          <w:tcPr>
            <w:tcW w:w="2839" w:type="dxa"/>
          </w:tcPr>
          <w:p w14:paraId="3111731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0579F9F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377A88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088886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0E49C1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DFB7B43" w14:textId="77777777" w:rsidTr="0028230B">
        <w:tc>
          <w:tcPr>
            <w:tcW w:w="2839" w:type="dxa"/>
          </w:tcPr>
          <w:p w14:paraId="24DC6A2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6E063D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963A9A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F70C82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04BC7C5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BE87E60" w14:textId="77777777" w:rsidTr="0028230B">
        <w:tc>
          <w:tcPr>
            <w:tcW w:w="2839" w:type="dxa"/>
          </w:tcPr>
          <w:p w14:paraId="43B488C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FEF8F5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45B933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82A7F7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168C8B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4B8675D" w14:textId="77777777" w:rsidTr="0028230B">
        <w:tc>
          <w:tcPr>
            <w:tcW w:w="2839" w:type="dxa"/>
          </w:tcPr>
          <w:p w14:paraId="514512A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61EA3C9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223E44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5F8FC5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BF658C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86A5C31" w14:textId="77777777" w:rsidTr="0028230B">
        <w:tc>
          <w:tcPr>
            <w:tcW w:w="2839" w:type="dxa"/>
          </w:tcPr>
          <w:p w14:paraId="416246E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247103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B46EBD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AD1B44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39FDCB3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0C15B5D7" w14:textId="77777777" w:rsidTr="0028230B">
        <w:tc>
          <w:tcPr>
            <w:tcW w:w="2839" w:type="dxa"/>
          </w:tcPr>
          <w:p w14:paraId="035FA1C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06CD872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5C626A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DC4AAF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2CDF42E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78F140CF" w14:textId="77777777" w:rsidTr="0028230B">
        <w:tc>
          <w:tcPr>
            <w:tcW w:w="2839" w:type="dxa"/>
          </w:tcPr>
          <w:p w14:paraId="37EDB580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558B26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6C147D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FEE4AA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3B2444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67327A4" w14:textId="77777777" w:rsidTr="0028230B">
        <w:tc>
          <w:tcPr>
            <w:tcW w:w="2839" w:type="dxa"/>
          </w:tcPr>
          <w:p w14:paraId="5A50452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547AB27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21DD81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DF71E0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C46E2A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CCCCBC7" w14:textId="77777777" w:rsidTr="0028230B">
        <w:tc>
          <w:tcPr>
            <w:tcW w:w="2839" w:type="dxa"/>
          </w:tcPr>
          <w:p w14:paraId="6AC4B72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17B29D8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A51CF0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F8140D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CA0B85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0E0677ED" w14:textId="77777777" w:rsidTr="0028230B">
        <w:tc>
          <w:tcPr>
            <w:tcW w:w="2839" w:type="dxa"/>
          </w:tcPr>
          <w:p w14:paraId="67B279E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44FB0F8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E90410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F1B9B3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11E2F3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EBA35B0" w14:textId="77777777" w:rsidTr="0028230B">
        <w:tc>
          <w:tcPr>
            <w:tcW w:w="2839" w:type="dxa"/>
          </w:tcPr>
          <w:p w14:paraId="293366E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3FED740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294825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65970D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04AC02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33738E1B" w14:textId="77777777" w:rsidTr="0028230B">
        <w:tc>
          <w:tcPr>
            <w:tcW w:w="2839" w:type="dxa"/>
          </w:tcPr>
          <w:p w14:paraId="28AA908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276907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990D26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3E4F44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17C952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1842587" w14:textId="77777777" w:rsidTr="0028230B">
        <w:tc>
          <w:tcPr>
            <w:tcW w:w="2839" w:type="dxa"/>
          </w:tcPr>
          <w:p w14:paraId="731F627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16118C6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A45351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C12D17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8FA330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7218CC73" w14:textId="77777777" w:rsidTr="0028230B">
        <w:tc>
          <w:tcPr>
            <w:tcW w:w="2839" w:type="dxa"/>
          </w:tcPr>
          <w:p w14:paraId="05A0764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7E71BA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81D7C0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E2D3EE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8D36D6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A6B2B1D" w14:textId="77777777" w:rsidTr="0028230B">
        <w:tc>
          <w:tcPr>
            <w:tcW w:w="2839" w:type="dxa"/>
          </w:tcPr>
          <w:p w14:paraId="3C68554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099C8E9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616EBC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85F2E1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0678268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3A286537" w14:textId="77777777" w:rsidTr="0028230B">
        <w:tc>
          <w:tcPr>
            <w:tcW w:w="2839" w:type="dxa"/>
          </w:tcPr>
          <w:p w14:paraId="0C61CD1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1F0648E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F283D7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5CB76E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799DEA0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EE31E0C" w14:textId="77777777" w:rsidTr="0028230B">
        <w:tc>
          <w:tcPr>
            <w:tcW w:w="2839" w:type="dxa"/>
          </w:tcPr>
          <w:p w14:paraId="3ABFB1E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6718598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C2FB13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CAE59A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07B2513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09B99C9F" w14:textId="77777777" w:rsidTr="0028230B">
        <w:tc>
          <w:tcPr>
            <w:tcW w:w="2839" w:type="dxa"/>
          </w:tcPr>
          <w:p w14:paraId="4A04957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2CE7C22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210925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0CBA9B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003B9B1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27EA3DF6" w14:textId="77777777" w:rsidTr="0028230B">
        <w:tc>
          <w:tcPr>
            <w:tcW w:w="2839" w:type="dxa"/>
          </w:tcPr>
          <w:p w14:paraId="30BA3C6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lastRenderedPageBreak/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3AB3B6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B13D2A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284165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70592B9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73ABB84A" w14:textId="77777777" w:rsidTr="0028230B">
        <w:tc>
          <w:tcPr>
            <w:tcW w:w="2839" w:type="dxa"/>
          </w:tcPr>
          <w:p w14:paraId="6057D4D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248C369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216D81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16D65D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CE7CCE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9BB6927" w14:textId="77777777" w:rsidTr="0028230B">
        <w:tc>
          <w:tcPr>
            <w:tcW w:w="2839" w:type="dxa"/>
          </w:tcPr>
          <w:p w14:paraId="1DC9E5F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6587408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0C2EC5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0F2482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09C806D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125FD2D6" w14:textId="77777777" w:rsidTr="0028230B">
        <w:tc>
          <w:tcPr>
            <w:tcW w:w="2839" w:type="dxa"/>
          </w:tcPr>
          <w:p w14:paraId="05BDF17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62E4EBB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334DAD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DBC963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6DB9E9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4DDDA1B" w14:textId="77777777" w:rsidTr="0028230B">
        <w:tc>
          <w:tcPr>
            <w:tcW w:w="2839" w:type="dxa"/>
          </w:tcPr>
          <w:p w14:paraId="0128164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9EADCD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227B99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906C65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3F4E40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0FD2CEE" w14:textId="77777777" w:rsidTr="0028230B">
        <w:tc>
          <w:tcPr>
            <w:tcW w:w="2839" w:type="dxa"/>
          </w:tcPr>
          <w:p w14:paraId="0E0522A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60F99F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F927A2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1646FA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51C127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0170F230" w14:textId="77777777" w:rsidTr="0028230B">
        <w:tc>
          <w:tcPr>
            <w:tcW w:w="2839" w:type="dxa"/>
          </w:tcPr>
          <w:p w14:paraId="6BB18E2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15A7A3B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B40A82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A80BA7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77F15B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1D52B854" w14:textId="77777777" w:rsidTr="0028230B">
        <w:tc>
          <w:tcPr>
            <w:tcW w:w="2839" w:type="dxa"/>
          </w:tcPr>
          <w:p w14:paraId="6507D3B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851B06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0E94910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0A4EF8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1285427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D477ABB" w14:textId="77777777" w:rsidTr="0028230B">
        <w:tc>
          <w:tcPr>
            <w:tcW w:w="2839" w:type="dxa"/>
          </w:tcPr>
          <w:p w14:paraId="097628B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1505934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1F0FD7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53887C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4BEF84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315A4FC" w14:textId="77777777" w:rsidTr="0028230B">
        <w:tc>
          <w:tcPr>
            <w:tcW w:w="2839" w:type="dxa"/>
          </w:tcPr>
          <w:p w14:paraId="6A3C47F3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25A1246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1FE1ED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CF20A60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C84F0C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1AB713D" w14:textId="77777777" w:rsidTr="0028230B">
        <w:tc>
          <w:tcPr>
            <w:tcW w:w="2839" w:type="dxa"/>
          </w:tcPr>
          <w:p w14:paraId="3067354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0273EDE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47AECE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ADFD51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27FE4BB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3C68402" w14:textId="77777777" w:rsidTr="0028230B">
        <w:tc>
          <w:tcPr>
            <w:tcW w:w="2839" w:type="dxa"/>
          </w:tcPr>
          <w:p w14:paraId="09240F20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4764E98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560EFD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2DEADC0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3BC8EF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0C061F8C" w14:textId="77777777" w:rsidTr="0028230B">
        <w:tc>
          <w:tcPr>
            <w:tcW w:w="2839" w:type="dxa"/>
          </w:tcPr>
          <w:p w14:paraId="01C3237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6350EF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C8BAEB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5BA679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B23EB4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2B357E00" w14:textId="77777777" w:rsidTr="0028230B">
        <w:tc>
          <w:tcPr>
            <w:tcW w:w="2839" w:type="dxa"/>
          </w:tcPr>
          <w:p w14:paraId="61F4F10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0CCFC26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962DFD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0131E17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71A3926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328FB11B" w14:textId="77777777" w:rsidTr="0028230B">
        <w:tc>
          <w:tcPr>
            <w:tcW w:w="2839" w:type="dxa"/>
          </w:tcPr>
          <w:p w14:paraId="3E2F849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FFD7BD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A85377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3AE48F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303313E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4DAFD303" w14:textId="77777777" w:rsidTr="0028230B">
        <w:tc>
          <w:tcPr>
            <w:tcW w:w="2839" w:type="dxa"/>
          </w:tcPr>
          <w:p w14:paraId="4D8A1C0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4661C30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F83F43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43D4B9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E8A60C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6491ACA9" w14:textId="77777777" w:rsidTr="0028230B">
        <w:tc>
          <w:tcPr>
            <w:tcW w:w="2839" w:type="dxa"/>
          </w:tcPr>
          <w:p w14:paraId="6D3F0BC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26B2DA02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66251F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4EF8FB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2569BD5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28C7F594" w14:textId="77777777" w:rsidTr="0028230B">
        <w:tc>
          <w:tcPr>
            <w:tcW w:w="2839" w:type="dxa"/>
          </w:tcPr>
          <w:p w14:paraId="4399CB7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7E1FD95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6E2C10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6413969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E84D40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1DA6329D" w14:textId="77777777" w:rsidTr="0028230B">
        <w:tc>
          <w:tcPr>
            <w:tcW w:w="2839" w:type="dxa"/>
          </w:tcPr>
          <w:p w14:paraId="1A24F61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1701F3E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0F7929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4BF1C8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2B6E61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59EDAD63" w14:textId="77777777" w:rsidTr="0028230B">
        <w:tc>
          <w:tcPr>
            <w:tcW w:w="2839" w:type="dxa"/>
          </w:tcPr>
          <w:p w14:paraId="0BF0693C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2101DF1E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FD93DD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2C2646E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537C12E5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7A03A645" w14:textId="77777777" w:rsidTr="0028230B">
        <w:tc>
          <w:tcPr>
            <w:tcW w:w="2839" w:type="dxa"/>
          </w:tcPr>
          <w:p w14:paraId="0E2192C6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3908674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270101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7025829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6A0FC4F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71D48142" w14:textId="77777777" w:rsidTr="0028230B">
        <w:tc>
          <w:tcPr>
            <w:tcW w:w="2839" w:type="dxa"/>
          </w:tcPr>
          <w:p w14:paraId="790E98E7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400CCF3A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4676C0E8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54D36024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4C1C3971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  <w:tr w:rsidR="0038134B" w:rsidRPr="0038134B" w14:paraId="18AC7B1B" w14:textId="77777777" w:rsidTr="0028230B">
        <w:tc>
          <w:tcPr>
            <w:tcW w:w="2839" w:type="dxa"/>
          </w:tcPr>
          <w:p w14:paraId="006FBFAF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1319" w:type="dxa"/>
          </w:tcPr>
          <w:p w14:paraId="5A19560B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1906CA0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990" w:type="dxa"/>
          </w:tcPr>
          <w:p w14:paraId="348222CD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  <w:tc>
          <w:tcPr>
            <w:tcW w:w="2718" w:type="dxa"/>
          </w:tcPr>
          <w:p w14:paraId="7F7DD049" w14:textId="77777777" w:rsidR="0038134B" w:rsidRPr="0038134B" w:rsidRDefault="0038134B" w:rsidP="0038134B">
            <w:pPr>
              <w:spacing w:before="120" w:after="120"/>
              <w:rPr>
                <w:sz w:val="22"/>
                <w:szCs w:val="22"/>
              </w:rPr>
            </w:pPr>
            <w:r w:rsidRPr="0038134B">
              <w:rPr>
                <w:sz w:val="22"/>
                <w:szCs w:val="22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r w:rsidRPr="0038134B">
              <w:rPr>
                <w:sz w:val="22"/>
                <w:szCs w:val="22"/>
              </w:rPr>
              <w:instrText xml:space="preserve"> FORMTEXT </w:instrText>
            </w:r>
            <w:r w:rsidRPr="0038134B">
              <w:rPr>
                <w:sz w:val="22"/>
                <w:szCs w:val="22"/>
              </w:rPr>
            </w:r>
            <w:r w:rsidRPr="0038134B">
              <w:rPr>
                <w:sz w:val="22"/>
                <w:szCs w:val="22"/>
              </w:rPr>
              <w:fldChar w:fldCharType="separate"/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noProof/>
                <w:sz w:val="22"/>
                <w:szCs w:val="22"/>
              </w:rPr>
              <w:t> </w:t>
            </w:r>
            <w:r w:rsidRPr="0038134B">
              <w:rPr>
                <w:sz w:val="22"/>
                <w:szCs w:val="22"/>
              </w:rPr>
              <w:fldChar w:fldCharType="end"/>
            </w:r>
          </w:p>
        </w:tc>
      </w:tr>
    </w:tbl>
    <w:p w14:paraId="2BFB7494" w14:textId="77777777" w:rsidR="00416D1B" w:rsidRPr="0038134B" w:rsidRDefault="00416D1B" w:rsidP="0038134B">
      <w:pPr>
        <w:spacing w:before="120" w:after="120"/>
        <w:rPr>
          <w:sz w:val="22"/>
          <w:szCs w:val="22"/>
        </w:rPr>
      </w:pPr>
    </w:p>
    <w:sectPr w:rsidR="00416D1B" w:rsidRPr="0038134B" w:rsidSect="0016412E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008" w:right="1800" w:bottom="360" w:left="1800" w:header="720" w:footer="41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8B3078" w14:textId="77777777" w:rsidR="00753767" w:rsidRDefault="00753767">
      <w:r>
        <w:separator/>
      </w:r>
    </w:p>
  </w:endnote>
  <w:endnote w:type="continuationSeparator" w:id="0">
    <w:p w14:paraId="7C7F9DD3" w14:textId="77777777" w:rsidR="00753767" w:rsidRDefault="0075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8D3F64" w14:textId="77777777" w:rsidR="00D50FE9" w:rsidRPr="00835C9B" w:rsidRDefault="00D50FE9" w:rsidP="004D4E29">
    <w:pPr>
      <w:pStyle w:val="Footer"/>
      <w:pBdr>
        <w:top w:val="single" w:sz="4" w:space="1" w:color="auto"/>
      </w:pBdr>
      <w:tabs>
        <w:tab w:val="clear" w:pos="4320"/>
        <w:tab w:val="center" w:pos="4860"/>
      </w:tabs>
      <w:rPr>
        <w:sz w:val="16"/>
        <w:szCs w:val="16"/>
      </w:rPr>
    </w:pPr>
    <w:r w:rsidRPr="00835C9B">
      <w:rPr>
        <w:sz w:val="16"/>
        <w:szCs w:val="16"/>
      </w:rPr>
      <w:fldChar w:fldCharType="begin"/>
    </w:r>
    <w:r w:rsidRPr="00835C9B">
      <w:rPr>
        <w:sz w:val="16"/>
        <w:szCs w:val="16"/>
      </w:rPr>
      <w:instrText xml:space="preserve"> FILENAME   \* MERGEFORMAT </w:instrText>
    </w:r>
    <w:r w:rsidRPr="00835C9B">
      <w:rPr>
        <w:sz w:val="16"/>
        <w:szCs w:val="16"/>
      </w:rPr>
      <w:fldChar w:fldCharType="separate"/>
    </w:r>
    <w:r w:rsidR="00BC1D72">
      <w:rPr>
        <w:noProof/>
        <w:sz w:val="16"/>
        <w:szCs w:val="16"/>
      </w:rPr>
      <w:t>Document26</w:t>
    </w:r>
    <w:r w:rsidRPr="00835C9B">
      <w:rPr>
        <w:sz w:val="16"/>
        <w:szCs w:val="16"/>
      </w:rPr>
      <w:fldChar w:fldCharType="end"/>
    </w:r>
    <w:r w:rsidRPr="00835C9B">
      <w:rPr>
        <w:sz w:val="16"/>
        <w:szCs w:val="16"/>
      </w:rPr>
      <w:tab/>
      <w:t xml:space="preserve">Revision Date:  </w:t>
    </w:r>
    <w:r w:rsidR="005D1F09">
      <w:rPr>
        <w:sz w:val="16"/>
        <w:szCs w:val="16"/>
      </w:rPr>
      <w:t>4-24-12</w:t>
    </w:r>
    <w:r w:rsidRPr="00835C9B">
      <w:rPr>
        <w:sz w:val="16"/>
        <w:szCs w:val="16"/>
      </w:rPr>
      <w:tab/>
      <w:t xml:space="preserve">page </w:t>
    </w:r>
    <w:r w:rsidRPr="00835C9B">
      <w:rPr>
        <w:rStyle w:val="PageNumber"/>
        <w:sz w:val="16"/>
        <w:szCs w:val="16"/>
      </w:rPr>
      <w:fldChar w:fldCharType="begin"/>
    </w:r>
    <w:r w:rsidRPr="00835C9B">
      <w:rPr>
        <w:rStyle w:val="PageNumber"/>
        <w:sz w:val="16"/>
        <w:szCs w:val="16"/>
      </w:rPr>
      <w:instrText xml:space="preserve"> PAGE </w:instrText>
    </w:r>
    <w:r w:rsidRPr="00835C9B">
      <w:rPr>
        <w:rStyle w:val="PageNumber"/>
        <w:sz w:val="16"/>
        <w:szCs w:val="16"/>
      </w:rPr>
      <w:fldChar w:fldCharType="separate"/>
    </w:r>
    <w:r w:rsidR="00BC1D72">
      <w:rPr>
        <w:rStyle w:val="PageNumber"/>
        <w:noProof/>
        <w:sz w:val="16"/>
        <w:szCs w:val="16"/>
      </w:rPr>
      <w:t>2</w:t>
    </w:r>
    <w:r w:rsidRPr="00835C9B">
      <w:rPr>
        <w:rStyle w:val="PageNumber"/>
        <w:sz w:val="16"/>
        <w:szCs w:val="16"/>
      </w:rPr>
      <w:fldChar w:fldCharType="end"/>
    </w:r>
    <w:r w:rsidRPr="00835C9B">
      <w:rPr>
        <w:rStyle w:val="PageNumber"/>
        <w:sz w:val="16"/>
        <w:szCs w:val="16"/>
      </w:rPr>
      <w:t xml:space="preserve"> of </w:t>
    </w:r>
    <w:r w:rsidRPr="00835C9B">
      <w:rPr>
        <w:rStyle w:val="PageNumber"/>
        <w:sz w:val="16"/>
        <w:szCs w:val="16"/>
      </w:rPr>
      <w:fldChar w:fldCharType="begin"/>
    </w:r>
    <w:r w:rsidRPr="00835C9B">
      <w:rPr>
        <w:rStyle w:val="PageNumber"/>
        <w:sz w:val="16"/>
        <w:szCs w:val="16"/>
      </w:rPr>
      <w:instrText xml:space="preserve"> NUMPAGES </w:instrText>
    </w:r>
    <w:r w:rsidRPr="00835C9B">
      <w:rPr>
        <w:rStyle w:val="PageNumber"/>
        <w:sz w:val="16"/>
        <w:szCs w:val="16"/>
      </w:rPr>
      <w:fldChar w:fldCharType="separate"/>
    </w:r>
    <w:r w:rsidR="00BC1D72">
      <w:rPr>
        <w:rStyle w:val="PageNumber"/>
        <w:noProof/>
        <w:sz w:val="16"/>
        <w:szCs w:val="16"/>
      </w:rPr>
      <w:t>2</w:t>
    </w:r>
    <w:r w:rsidRPr="00835C9B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F41AD" w14:textId="77777777" w:rsidR="00D50FE9" w:rsidRPr="00416D1B" w:rsidRDefault="00D50FE9" w:rsidP="00FB1725">
    <w:pPr>
      <w:pStyle w:val="Footer"/>
      <w:pBdr>
        <w:top w:val="single" w:sz="4" w:space="1" w:color="auto"/>
      </w:pBdr>
      <w:tabs>
        <w:tab w:val="clear" w:pos="4320"/>
        <w:tab w:val="center" w:pos="5580"/>
      </w:tabs>
      <w:rPr>
        <w:sz w:val="16"/>
        <w:szCs w:val="16"/>
      </w:rPr>
    </w:pPr>
    <w:r w:rsidRPr="00835C9B">
      <w:rPr>
        <w:sz w:val="16"/>
        <w:szCs w:val="16"/>
      </w:rPr>
      <w:fldChar w:fldCharType="begin"/>
    </w:r>
    <w:r w:rsidRPr="00835C9B">
      <w:rPr>
        <w:sz w:val="16"/>
        <w:szCs w:val="16"/>
      </w:rPr>
      <w:instrText xml:space="preserve"> FILENAME   \* MERGEFORMAT </w:instrText>
    </w:r>
    <w:r w:rsidRPr="00835C9B">
      <w:rPr>
        <w:sz w:val="16"/>
        <w:szCs w:val="16"/>
      </w:rPr>
      <w:fldChar w:fldCharType="separate"/>
    </w:r>
    <w:r w:rsidR="00BC1D72">
      <w:rPr>
        <w:noProof/>
        <w:sz w:val="16"/>
        <w:szCs w:val="16"/>
      </w:rPr>
      <w:t>Document26</w:t>
    </w:r>
    <w:r w:rsidRPr="00835C9B">
      <w:rPr>
        <w:sz w:val="16"/>
        <w:szCs w:val="16"/>
      </w:rPr>
      <w:fldChar w:fldCharType="end"/>
    </w:r>
    <w:r w:rsidRPr="00835C9B">
      <w:rPr>
        <w:sz w:val="16"/>
        <w:szCs w:val="16"/>
      </w:rPr>
      <w:tab/>
      <w:t>Revision Date:</w:t>
    </w:r>
    <w:r w:rsidR="005D1F09">
      <w:rPr>
        <w:sz w:val="16"/>
        <w:szCs w:val="16"/>
      </w:rPr>
      <w:t>4-24-12</w:t>
    </w:r>
    <w:r w:rsidRPr="00835C9B">
      <w:rPr>
        <w:sz w:val="16"/>
        <w:szCs w:val="16"/>
      </w:rPr>
      <w:tab/>
      <w:t xml:space="preserve">page </w:t>
    </w:r>
    <w:r w:rsidRPr="00835C9B">
      <w:rPr>
        <w:rStyle w:val="PageNumber"/>
        <w:sz w:val="16"/>
        <w:szCs w:val="16"/>
      </w:rPr>
      <w:fldChar w:fldCharType="begin"/>
    </w:r>
    <w:r w:rsidRPr="00835C9B">
      <w:rPr>
        <w:rStyle w:val="PageNumber"/>
        <w:sz w:val="16"/>
        <w:szCs w:val="16"/>
      </w:rPr>
      <w:instrText xml:space="preserve"> PAGE </w:instrText>
    </w:r>
    <w:r w:rsidRPr="00835C9B">
      <w:rPr>
        <w:rStyle w:val="PageNumber"/>
        <w:sz w:val="16"/>
        <w:szCs w:val="16"/>
      </w:rPr>
      <w:fldChar w:fldCharType="separate"/>
    </w:r>
    <w:r w:rsidR="00BC1D72">
      <w:rPr>
        <w:rStyle w:val="PageNumber"/>
        <w:noProof/>
        <w:sz w:val="16"/>
        <w:szCs w:val="16"/>
      </w:rPr>
      <w:t>1</w:t>
    </w:r>
    <w:r w:rsidRPr="00835C9B">
      <w:rPr>
        <w:rStyle w:val="PageNumber"/>
        <w:sz w:val="16"/>
        <w:szCs w:val="16"/>
      </w:rPr>
      <w:fldChar w:fldCharType="end"/>
    </w:r>
    <w:r w:rsidRPr="00835C9B">
      <w:rPr>
        <w:rStyle w:val="PageNumber"/>
        <w:sz w:val="16"/>
        <w:szCs w:val="16"/>
      </w:rPr>
      <w:t xml:space="preserve"> of </w:t>
    </w:r>
    <w:r w:rsidRPr="00835C9B">
      <w:rPr>
        <w:rStyle w:val="PageNumber"/>
        <w:sz w:val="16"/>
        <w:szCs w:val="16"/>
      </w:rPr>
      <w:fldChar w:fldCharType="begin"/>
    </w:r>
    <w:r w:rsidRPr="00835C9B">
      <w:rPr>
        <w:rStyle w:val="PageNumber"/>
        <w:sz w:val="16"/>
        <w:szCs w:val="16"/>
      </w:rPr>
      <w:instrText xml:space="preserve"> NUMPAGES </w:instrText>
    </w:r>
    <w:r w:rsidRPr="00835C9B">
      <w:rPr>
        <w:rStyle w:val="PageNumber"/>
        <w:sz w:val="16"/>
        <w:szCs w:val="16"/>
      </w:rPr>
      <w:fldChar w:fldCharType="separate"/>
    </w:r>
    <w:r w:rsidR="00BC1D72">
      <w:rPr>
        <w:rStyle w:val="PageNumber"/>
        <w:noProof/>
        <w:sz w:val="16"/>
        <w:szCs w:val="16"/>
      </w:rPr>
      <w:t>2</w:t>
    </w:r>
    <w:r w:rsidRPr="00835C9B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BC0019" w14:textId="77777777" w:rsidR="00753767" w:rsidRDefault="00753767">
      <w:r>
        <w:separator/>
      </w:r>
    </w:p>
  </w:footnote>
  <w:footnote w:type="continuationSeparator" w:id="0">
    <w:p w14:paraId="643000C1" w14:textId="77777777" w:rsidR="00753767" w:rsidRDefault="0075376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70826" w14:textId="77777777" w:rsidR="00D50FE9" w:rsidRPr="006A54C0" w:rsidRDefault="00FB1725" w:rsidP="0016412E">
    <w:pPr>
      <w:pStyle w:val="Footer"/>
      <w:pBdr>
        <w:bottom w:val="single" w:sz="4" w:space="1" w:color="auto"/>
      </w:pBdr>
      <w:spacing w:before="80"/>
      <w:jc w:val="center"/>
      <w:rPr>
        <w:b/>
        <w:smallCaps/>
        <w:sz w:val="28"/>
        <w:szCs w:val="28"/>
      </w:rPr>
    </w:pPr>
    <w:r>
      <w:rPr>
        <w:b/>
        <w:smallCaps/>
        <w:sz w:val="28"/>
        <w:szCs w:val="28"/>
      </w:rPr>
      <w:t xml:space="preserve">BSL-3 / ABSL-3 </w:t>
    </w:r>
    <w:r w:rsidR="00D50FE9" w:rsidRPr="0016412E">
      <w:rPr>
        <w:b/>
        <w:smallCaps/>
        <w:sz w:val="28"/>
        <w:szCs w:val="28"/>
      </w:rPr>
      <w:t>Facility Entry / Exit Log</w:t>
    </w:r>
  </w:p>
  <w:p w14:paraId="1AF06D81" w14:textId="77777777" w:rsidR="00D50FE9" w:rsidRDefault="00D50FE9" w:rsidP="00B0050F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51F25" w14:textId="2F2A8DC7" w:rsidR="00D50FE9" w:rsidRDefault="00BC1D72" w:rsidP="00416D1B">
    <w:pPr>
      <w:rPr>
        <w:sz w:val="22"/>
        <w:szCs w:val="22"/>
      </w:rPr>
    </w:pPr>
    <w:r>
      <w:rPr>
        <w:noProof/>
        <w:sz w:val="22"/>
        <w:szCs w:val="22"/>
      </w:rPr>
      <w:drawing>
        <wp:inline distT="0" distB="0" distL="0" distR="0" wp14:anchorId="5A01BFAA" wp14:editId="6CDE81E8">
          <wp:extent cx="3721100" cy="469900"/>
          <wp:effectExtent l="0" t="0" r="12700" b="12700"/>
          <wp:docPr id="1" name="Picture 1" descr="EU_EnvironmentalHealthAndSafetyOffice_ResearchAdmin_hz_st_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U_EnvironmentalHealthAndSafetyOffice_ResearchAdmin_hz_st_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8C26E" w14:textId="77777777" w:rsidR="00D50FE9" w:rsidRPr="00395995" w:rsidRDefault="00D50FE9" w:rsidP="00416D1B">
    <w:pPr>
      <w:jc w:val="right"/>
      <w:rPr>
        <w:sz w:val="22"/>
        <w:szCs w:val="22"/>
      </w:rPr>
    </w:pPr>
    <w:r>
      <w:rPr>
        <w:sz w:val="22"/>
        <w:szCs w:val="22"/>
      </w:rPr>
      <w:t>1762 Clifton Road, Suite 1200</w:t>
    </w:r>
  </w:p>
  <w:p w14:paraId="4F57D6B1" w14:textId="77777777" w:rsidR="00D50FE9" w:rsidRPr="00395995" w:rsidRDefault="00D50FE9" w:rsidP="00416D1B">
    <w:pPr>
      <w:jc w:val="right"/>
      <w:rPr>
        <w:sz w:val="22"/>
        <w:szCs w:val="22"/>
      </w:rPr>
    </w:pPr>
    <w:r w:rsidRPr="00395995">
      <w:rPr>
        <w:sz w:val="22"/>
        <w:szCs w:val="22"/>
      </w:rPr>
      <w:t>Atlanta, Georgia 30322</w:t>
    </w:r>
  </w:p>
  <w:p w14:paraId="77D4313E" w14:textId="77777777" w:rsidR="00D50FE9" w:rsidRPr="000535BF" w:rsidRDefault="00D50FE9" w:rsidP="00416D1B">
    <w:pPr>
      <w:jc w:val="right"/>
      <w:rPr>
        <w:sz w:val="20"/>
      </w:rPr>
    </w:pPr>
    <w:r w:rsidRPr="000535BF">
      <w:rPr>
        <w:sz w:val="20"/>
      </w:rPr>
      <w:t>(404) 727-</w:t>
    </w:r>
    <w:r>
      <w:rPr>
        <w:sz w:val="20"/>
      </w:rPr>
      <w:t>5922</w:t>
    </w:r>
  </w:p>
  <w:p w14:paraId="22721BC6" w14:textId="77777777" w:rsidR="00D50FE9" w:rsidRPr="000535BF" w:rsidRDefault="00D50FE9" w:rsidP="00416D1B">
    <w:pPr>
      <w:jc w:val="right"/>
      <w:rPr>
        <w:sz w:val="20"/>
      </w:rPr>
    </w:pPr>
    <w:r w:rsidRPr="000535BF">
      <w:rPr>
        <w:sz w:val="20"/>
      </w:rPr>
      <w:t>FAX: (404) 727-</w:t>
    </w:r>
    <w:r>
      <w:rPr>
        <w:sz w:val="20"/>
      </w:rPr>
      <w:t>9778</w:t>
    </w:r>
  </w:p>
  <w:p w14:paraId="0EA04556" w14:textId="77777777" w:rsidR="00D50FE9" w:rsidRPr="006A54C0" w:rsidRDefault="00FB1725" w:rsidP="00416D1B">
    <w:pPr>
      <w:pStyle w:val="Footer"/>
      <w:pBdr>
        <w:bottom w:val="single" w:sz="4" w:space="1" w:color="auto"/>
      </w:pBdr>
      <w:spacing w:before="80"/>
      <w:jc w:val="center"/>
      <w:rPr>
        <w:b/>
        <w:smallCaps/>
        <w:sz w:val="28"/>
        <w:szCs w:val="28"/>
      </w:rPr>
    </w:pPr>
    <w:bookmarkStart w:id="1" w:name="_Toc233767917"/>
    <w:bookmarkStart w:id="2" w:name="_Toc240183448"/>
    <w:r>
      <w:rPr>
        <w:b/>
        <w:smallCaps/>
        <w:sz w:val="28"/>
        <w:szCs w:val="28"/>
      </w:rPr>
      <w:t xml:space="preserve">BSL-3 / ABSL-3 </w:t>
    </w:r>
    <w:r w:rsidR="00D50FE9" w:rsidRPr="0016412E">
      <w:rPr>
        <w:b/>
        <w:smallCaps/>
        <w:sz w:val="28"/>
        <w:szCs w:val="28"/>
      </w:rPr>
      <w:t>Facility Entry / Exit Log</w:t>
    </w:r>
    <w:bookmarkEnd w:id="1"/>
    <w:bookmarkEnd w:id="2"/>
  </w:p>
  <w:p w14:paraId="3590B5E1" w14:textId="77777777" w:rsidR="00D50FE9" w:rsidRDefault="00D50FE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E1B1D"/>
    <w:multiLevelType w:val="hybridMultilevel"/>
    <w:tmpl w:val="1AB4BCC2"/>
    <w:lvl w:ilvl="0" w:tplc="1F64BD8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D72"/>
    <w:rsid w:val="00025594"/>
    <w:rsid w:val="000D2469"/>
    <w:rsid w:val="0016412E"/>
    <w:rsid w:val="00235233"/>
    <w:rsid w:val="00237B98"/>
    <w:rsid w:val="0028230B"/>
    <w:rsid w:val="00326658"/>
    <w:rsid w:val="00337C91"/>
    <w:rsid w:val="003558EE"/>
    <w:rsid w:val="00380816"/>
    <w:rsid w:val="0038134B"/>
    <w:rsid w:val="00387091"/>
    <w:rsid w:val="00416D1B"/>
    <w:rsid w:val="00421427"/>
    <w:rsid w:val="004D4E29"/>
    <w:rsid w:val="00521E01"/>
    <w:rsid w:val="00523E9E"/>
    <w:rsid w:val="0059785C"/>
    <w:rsid w:val="005A40AE"/>
    <w:rsid w:val="005D1F09"/>
    <w:rsid w:val="005F0892"/>
    <w:rsid w:val="005F4109"/>
    <w:rsid w:val="006D17B2"/>
    <w:rsid w:val="006D38BD"/>
    <w:rsid w:val="006E6F02"/>
    <w:rsid w:val="00700D5D"/>
    <w:rsid w:val="007462E6"/>
    <w:rsid w:val="00753767"/>
    <w:rsid w:val="007D5C5B"/>
    <w:rsid w:val="00825B28"/>
    <w:rsid w:val="00835C9B"/>
    <w:rsid w:val="008A4DA3"/>
    <w:rsid w:val="009867FF"/>
    <w:rsid w:val="009E2701"/>
    <w:rsid w:val="00A20CA9"/>
    <w:rsid w:val="00A95CE7"/>
    <w:rsid w:val="00B0050F"/>
    <w:rsid w:val="00B8004E"/>
    <w:rsid w:val="00BC1D72"/>
    <w:rsid w:val="00C27D61"/>
    <w:rsid w:val="00C63EC3"/>
    <w:rsid w:val="00D35289"/>
    <w:rsid w:val="00D50FE9"/>
    <w:rsid w:val="00DA0A8B"/>
    <w:rsid w:val="00DD0BAA"/>
    <w:rsid w:val="00E11A98"/>
    <w:rsid w:val="00E379DB"/>
    <w:rsid w:val="00E84E4C"/>
    <w:rsid w:val="00EA294B"/>
    <w:rsid w:val="00EC4FD7"/>
    <w:rsid w:val="00F10540"/>
    <w:rsid w:val="00F20221"/>
    <w:rsid w:val="00F6515D"/>
    <w:rsid w:val="00F66FE1"/>
    <w:rsid w:val="00FB1725"/>
    <w:rsid w:val="00FE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2261F8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835C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5C9B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35C9B"/>
    <w:pPr>
      <w:jc w:val="center"/>
    </w:pPr>
    <w:rPr>
      <w:b/>
      <w:sz w:val="28"/>
      <w:szCs w:val="20"/>
    </w:rPr>
  </w:style>
  <w:style w:type="character" w:styleId="PageNumber">
    <w:name w:val="page number"/>
    <w:basedOn w:val="DefaultParagraphFont"/>
    <w:rsid w:val="00835C9B"/>
  </w:style>
  <w:style w:type="character" w:styleId="Hyperlink">
    <w:name w:val="Hyperlink"/>
    <w:basedOn w:val="DefaultParagraphFont"/>
    <w:rsid w:val="00FE75F0"/>
    <w:rPr>
      <w:color w:val="0000FF"/>
      <w:u w:val="single"/>
    </w:rPr>
  </w:style>
  <w:style w:type="paragraph" w:customStyle="1" w:styleId="End-Section">
    <w:name w:val="End-Section"/>
    <w:basedOn w:val="Normal"/>
    <w:link w:val="End-SectionChar"/>
    <w:rsid w:val="0016412E"/>
    <w:pPr>
      <w:tabs>
        <w:tab w:val="left" w:pos="1080"/>
      </w:tabs>
      <w:spacing w:before="120" w:after="120"/>
      <w:jc w:val="center"/>
    </w:pPr>
    <w:rPr>
      <w:b/>
      <w:caps/>
      <w:szCs w:val="20"/>
      <w:lang w:val="x-none" w:eastAsia="x-none"/>
    </w:rPr>
  </w:style>
  <w:style w:type="character" w:customStyle="1" w:styleId="End-SectionChar">
    <w:name w:val="End-Section Char"/>
    <w:link w:val="End-Section"/>
    <w:rsid w:val="0016412E"/>
    <w:rPr>
      <w:b/>
      <w:caps/>
      <w:sz w:val="24"/>
      <w:lang w:val="x-none" w:eastAsia="x-none"/>
    </w:rPr>
  </w:style>
  <w:style w:type="paragraph" w:styleId="BalloonText">
    <w:name w:val="Balloon Text"/>
    <w:basedOn w:val="Normal"/>
    <w:link w:val="BalloonTextChar"/>
    <w:rsid w:val="001641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641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BSL-3 and ABSL-3 Facility Entry:Exit Log_1.dotx</Template>
  <TotalTime>0</TotalTime>
  <Pages>2</Pages>
  <Words>680</Words>
  <Characters>3880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EHSO</Company>
  <LinksUpToDate>false</LinksUpToDate>
  <CharactersWithSpaces>4551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Savoy, Beth</dc:creator>
  <cp:keywords/>
  <cp:lastModifiedBy>Savoy, Beth</cp:lastModifiedBy>
  <cp:revision>1</cp:revision>
  <cp:lastPrinted>2011-12-14T18:26:00Z</cp:lastPrinted>
  <dcterms:created xsi:type="dcterms:W3CDTF">2017-01-13T22:00:00Z</dcterms:created>
  <dcterms:modified xsi:type="dcterms:W3CDTF">2017-01-13T22:00:00Z</dcterms:modified>
</cp:coreProperties>
</file>