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CC6" w:rsidRPr="00554398" w:rsidRDefault="00AB2CC6" w:rsidP="00AD5BCB">
      <w:pPr>
        <w:spacing w:after="120"/>
        <w:rPr>
          <w:i/>
          <w:szCs w:val="22"/>
        </w:rPr>
      </w:pPr>
      <w:r w:rsidRPr="00554398">
        <w:rPr>
          <w:b/>
          <w:i/>
          <w:szCs w:val="22"/>
        </w:rPr>
        <w:t xml:space="preserve">Instructions:  </w:t>
      </w:r>
      <w:r w:rsidRPr="00554398">
        <w:rPr>
          <w:i/>
          <w:color w:val="000000"/>
          <w:spacing w:val="-2"/>
          <w:szCs w:val="22"/>
        </w:rPr>
        <w:t>Complete each section and submit the completed form along with any accompanying vaccination records to Employee Health Services.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4"/>
        <w:gridCol w:w="2501"/>
        <w:gridCol w:w="2238"/>
        <w:gridCol w:w="174"/>
        <w:gridCol w:w="836"/>
        <w:gridCol w:w="712"/>
        <w:gridCol w:w="213"/>
        <w:gridCol w:w="180"/>
        <w:gridCol w:w="970"/>
        <w:gridCol w:w="1677"/>
        <w:gridCol w:w="285"/>
      </w:tblGrid>
      <w:tr w:rsidR="00AB2CC6" w:rsidRPr="00C51B3D" w:rsidTr="00200AEF">
        <w:tc>
          <w:tcPr>
            <w:tcW w:w="10070" w:type="dxa"/>
            <w:gridSpan w:val="11"/>
            <w:tcBorders>
              <w:top w:val="single" w:sz="4" w:space="0" w:color="000000"/>
              <w:bottom w:val="single" w:sz="4" w:space="0" w:color="000000"/>
            </w:tcBorders>
            <w:shd w:val="clear" w:color="auto" w:fill="C6D9F1"/>
          </w:tcPr>
          <w:p w:rsidR="00AB2CC6" w:rsidRPr="00C51B3D" w:rsidRDefault="00AB2CC6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smallCaps/>
                <w:color w:val="000000"/>
                <w:spacing w:val="-2"/>
                <w:sz w:val="22"/>
                <w:szCs w:val="22"/>
              </w:rPr>
            </w:pPr>
            <w:r w:rsidRPr="00C51B3D">
              <w:rPr>
                <w:b/>
                <w:smallCaps/>
                <w:color w:val="000000"/>
                <w:spacing w:val="-2"/>
                <w:sz w:val="22"/>
                <w:szCs w:val="22"/>
              </w:rPr>
              <w:t>Part I:  Vaccination Applicability</w:t>
            </w:r>
          </w:p>
        </w:tc>
      </w:tr>
      <w:tr w:rsidR="003D63C9" w:rsidRPr="00C51B3D" w:rsidTr="00200AEF">
        <w:trPr>
          <w:trHeight w:val="80"/>
        </w:trPr>
        <w:tc>
          <w:tcPr>
            <w:tcW w:w="284" w:type="dxa"/>
            <w:tcBorders>
              <w:bottom w:val="nil"/>
              <w:right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i/>
                <w:color w:val="000000"/>
                <w:spacing w:val="-2"/>
                <w:sz w:val="12"/>
                <w:szCs w:val="22"/>
              </w:rPr>
            </w:pPr>
          </w:p>
        </w:tc>
        <w:tc>
          <w:tcPr>
            <w:tcW w:w="2501" w:type="dxa"/>
            <w:tcBorders>
              <w:left w:val="nil"/>
              <w:bottom w:val="single" w:sz="4" w:space="0" w:color="000000"/>
              <w:right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i/>
                <w:color w:val="000000"/>
                <w:spacing w:val="-2"/>
                <w:sz w:val="12"/>
                <w:szCs w:val="22"/>
              </w:rPr>
            </w:pPr>
          </w:p>
        </w:tc>
        <w:tc>
          <w:tcPr>
            <w:tcW w:w="2412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i/>
                <w:color w:val="000000"/>
                <w:spacing w:val="-2"/>
                <w:sz w:val="12"/>
                <w:szCs w:val="22"/>
              </w:rPr>
            </w:pPr>
          </w:p>
        </w:tc>
        <w:tc>
          <w:tcPr>
            <w:tcW w:w="1548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i/>
                <w:color w:val="000000"/>
                <w:spacing w:val="-2"/>
                <w:sz w:val="12"/>
                <w:szCs w:val="22"/>
              </w:rPr>
            </w:pPr>
          </w:p>
        </w:tc>
        <w:tc>
          <w:tcPr>
            <w:tcW w:w="1363" w:type="dxa"/>
            <w:gridSpan w:val="3"/>
            <w:tcBorders>
              <w:left w:val="nil"/>
              <w:bottom w:val="single" w:sz="4" w:space="0" w:color="000000"/>
              <w:right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i/>
                <w:color w:val="000000"/>
                <w:spacing w:val="-2"/>
                <w:sz w:val="12"/>
                <w:szCs w:val="22"/>
              </w:rPr>
            </w:pPr>
          </w:p>
        </w:tc>
        <w:tc>
          <w:tcPr>
            <w:tcW w:w="1677" w:type="dxa"/>
            <w:tcBorders>
              <w:left w:val="nil"/>
              <w:bottom w:val="single" w:sz="4" w:space="0" w:color="000000"/>
              <w:right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i/>
                <w:color w:val="000000"/>
                <w:spacing w:val="-2"/>
                <w:sz w:val="12"/>
                <w:szCs w:val="22"/>
              </w:rPr>
            </w:pPr>
          </w:p>
        </w:tc>
        <w:tc>
          <w:tcPr>
            <w:tcW w:w="285" w:type="dxa"/>
            <w:tcBorders>
              <w:left w:val="nil"/>
              <w:bottom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i/>
                <w:color w:val="000000"/>
                <w:spacing w:val="-2"/>
                <w:sz w:val="12"/>
                <w:szCs w:val="22"/>
              </w:rPr>
            </w:pPr>
          </w:p>
        </w:tc>
      </w:tr>
      <w:tr w:rsidR="00BC50BF" w:rsidRPr="00C51B3D" w:rsidTr="00200AEF">
        <w:trPr>
          <w:trHeight w:val="36"/>
        </w:trPr>
        <w:tc>
          <w:tcPr>
            <w:tcW w:w="284" w:type="dxa"/>
            <w:tcBorders>
              <w:top w:val="nil"/>
              <w:bottom w:val="nil"/>
            </w:tcBorders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i/>
                <w:color w:val="000000"/>
                <w:spacing w:val="-2"/>
                <w:szCs w:val="22"/>
              </w:rPr>
            </w:pPr>
          </w:p>
        </w:tc>
        <w:tc>
          <w:tcPr>
            <w:tcW w:w="2501" w:type="dxa"/>
            <w:vMerge w:val="restart"/>
            <w:tcBorders>
              <w:top w:val="single" w:sz="4" w:space="0" w:color="000000"/>
            </w:tcBorders>
            <w:shd w:val="clear" w:color="auto" w:fill="DBE5F1"/>
            <w:vAlign w:val="bottom"/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b/>
                <w:i/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b/>
                <w:i/>
                <w:color w:val="000000"/>
                <w:spacing w:val="-2"/>
                <w:sz w:val="18"/>
                <w:szCs w:val="18"/>
              </w:rPr>
              <w:t>Vaccination</w:t>
            </w:r>
          </w:p>
        </w:tc>
        <w:tc>
          <w:tcPr>
            <w:tcW w:w="2412" w:type="dxa"/>
            <w:gridSpan w:val="2"/>
            <w:vMerge w:val="restart"/>
            <w:tcBorders>
              <w:top w:val="single" w:sz="4" w:space="0" w:color="000000"/>
            </w:tcBorders>
            <w:shd w:val="clear" w:color="auto" w:fill="DBE5F1"/>
            <w:vAlign w:val="bottom"/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b/>
                <w:i/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b/>
                <w:i/>
                <w:color w:val="000000"/>
                <w:spacing w:val="-2"/>
                <w:sz w:val="18"/>
                <w:szCs w:val="18"/>
              </w:rPr>
              <w:t>Applicability</w:t>
            </w:r>
          </w:p>
        </w:tc>
        <w:tc>
          <w:tcPr>
            <w:tcW w:w="1548" w:type="dxa"/>
            <w:gridSpan w:val="2"/>
            <w:tcBorders>
              <w:top w:val="single" w:sz="4" w:space="0" w:color="000000"/>
            </w:tcBorders>
            <w:shd w:val="clear" w:color="auto" w:fill="DBE5F1"/>
            <w:vAlign w:val="bottom"/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b/>
                <w:i/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b/>
                <w:i/>
                <w:color w:val="000000"/>
                <w:spacing w:val="-2"/>
                <w:sz w:val="18"/>
                <w:szCs w:val="18"/>
              </w:rPr>
              <w:t>Received through Employee Health Services</w:t>
            </w:r>
          </w:p>
        </w:tc>
        <w:tc>
          <w:tcPr>
            <w:tcW w:w="1363" w:type="dxa"/>
            <w:gridSpan w:val="3"/>
            <w:tcBorders>
              <w:top w:val="single" w:sz="4" w:space="0" w:color="000000"/>
            </w:tcBorders>
            <w:shd w:val="clear" w:color="auto" w:fill="DBE5F1"/>
            <w:vAlign w:val="bottom"/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b/>
                <w:i/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b/>
                <w:i/>
                <w:color w:val="000000"/>
                <w:spacing w:val="-2"/>
                <w:sz w:val="18"/>
                <w:szCs w:val="18"/>
              </w:rPr>
              <w:t>Received from an outside source</w:t>
            </w:r>
            <w:r w:rsidR="00554398" w:rsidRPr="00C51B3D">
              <w:rPr>
                <w:rStyle w:val="FootnoteReference"/>
                <w:b/>
                <w:i/>
                <w:color w:val="000000"/>
                <w:spacing w:val="-2"/>
                <w:sz w:val="18"/>
                <w:szCs w:val="18"/>
              </w:rPr>
              <w:footnoteReference w:id="1"/>
            </w:r>
          </w:p>
        </w:tc>
        <w:tc>
          <w:tcPr>
            <w:tcW w:w="1677" w:type="dxa"/>
            <w:tcBorders>
              <w:top w:val="single" w:sz="4" w:space="0" w:color="000000"/>
            </w:tcBorders>
            <w:shd w:val="clear" w:color="auto" w:fill="DBE5F1"/>
            <w:vAlign w:val="bottom"/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b/>
                <w:i/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b/>
                <w:i/>
                <w:color w:val="000000"/>
                <w:spacing w:val="-2"/>
                <w:sz w:val="18"/>
                <w:szCs w:val="18"/>
              </w:rPr>
              <w:t>Declined</w:t>
            </w:r>
          </w:p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b/>
                <w:i/>
                <w:color w:val="000000"/>
                <w:spacing w:val="-2"/>
                <w:sz w:val="18"/>
                <w:szCs w:val="18"/>
              </w:rPr>
            </w:pPr>
          </w:p>
        </w:tc>
        <w:tc>
          <w:tcPr>
            <w:tcW w:w="285" w:type="dxa"/>
            <w:tcBorders>
              <w:top w:val="nil"/>
              <w:bottom w:val="nil"/>
            </w:tcBorders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i/>
                <w:color w:val="000000"/>
                <w:spacing w:val="-2"/>
                <w:szCs w:val="22"/>
              </w:rPr>
            </w:pPr>
          </w:p>
        </w:tc>
      </w:tr>
      <w:tr w:rsidR="00BC50BF" w:rsidRPr="00C51B3D" w:rsidTr="00200AEF">
        <w:trPr>
          <w:trHeight w:val="33"/>
        </w:trPr>
        <w:tc>
          <w:tcPr>
            <w:tcW w:w="284" w:type="dxa"/>
            <w:tcBorders>
              <w:top w:val="nil"/>
              <w:bottom w:val="nil"/>
            </w:tcBorders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2501" w:type="dxa"/>
            <w:vMerge/>
            <w:shd w:val="clear" w:color="auto" w:fill="DBE5F1"/>
            <w:vAlign w:val="bottom"/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pacing w:val="-2"/>
                <w:sz w:val="18"/>
                <w:szCs w:val="18"/>
              </w:rPr>
            </w:pPr>
          </w:p>
        </w:tc>
        <w:tc>
          <w:tcPr>
            <w:tcW w:w="2412" w:type="dxa"/>
            <w:gridSpan w:val="2"/>
            <w:vMerge/>
            <w:shd w:val="clear" w:color="auto" w:fill="DBE5F1"/>
            <w:vAlign w:val="bottom"/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911" w:type="dxa"/>
            <w:gridSpan w:val="5"/>
            <w:shd w:val="clear" w:color="auto" w:fill="DBE5F1"/>
            <w:vAlign w:val="center"/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t>Complete Review (Part II)</w:t>
            </w:r>
          </w:p>
        </w:tc>
        <w:tc>
          <w:tcPr>
            <w:tcW w:w="1677" w:type="dxa"/>
            <w:shd w:val="clear" w:color="auto" w:fill="DBE5F1"/>
            <w:vAlign w:val="bottom"/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t>Complete Declination (Part II)</w:t>
            </w:r>
          </w:p>
        </w:tc>
        <w:tc>
          <w:tcPr>
            <w:tcW w:w="285" w:type="dxa"/>
            <w:tcBorders>
              <w:top w:val="nil"/>
              <w:bottom w:val="nil"/>
            </w:tcBorders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</w:tr>
      <w:tr w:rsidR="00554398" w:rsidRPr="00C51B3D" w:rsidTr="00200AEF">
        <w:trPr>
          <w:trHeight w:val="33"/>
        </w:trPr>
        <w:tc>
          <w:tcPr>
            <w:tcW w:w="284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2501" w:type="dxa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i/>
                <w:color w:val="FF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pacing w:val="-2"/>
                <w:sz w:val="18"/>
                <w:szCs w:val="18"/>
              </w:rPr>
              <w:t>Vaccinia</w:t>
            </w:r>
            <w:r w:rsidRPr="00C51B3D">
              <w:rPr>
                <w:rStyle w:val="FootnoteReference"/>
                <w:color w:val="000000"/>
                <w:spacing w:val="-2"/>
                <w:sz w:val="18"/>
                <w:szCs w:val="18"/>
              </w:rPr>
              <w:footnoteReference w:id="2"/>
            </w:r>
          </w:p>
        </w:tc>
        <w:tc>
          <w:tcPr>
            <w:tcW w:w="2412" w:type="dxa"/>
            <w:gridSpan w:val="2"/>
            <w:vAlign w:val="center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Recommended      </w:t>
            </w: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 N/A</w:t>
            </w:r>
          </w:p>
        </w:tc>
        <w:tc>
          <w:tcPr>
            <w:tcW w:w="1548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63" w:type="dxa"/>
            <w:gridSpan w:val="3"/>
            <w:vAlign w:val="center"/>
          </w:tcPr>
          <w:p w:rsidR="00554398" w:rsidRDefault="00554398" w:rsidP="00C51B3D">
            <w:pPr>
              <w:jc w:val="center"/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677" w:type="dxa"/>
            <w:vAlign w:val="center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285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</w:tr>
      <w:tr w:rsidR="00554398" w:rsidRPr="00C51B3D" w:rsidTr="00200AEF">
        <w:trPr>
          <w:trHeight w:val="33"/>
        </w:trPr>
        <w:tc>
          <w:tcPr>
            <w:tcW w:w="284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2501" w:type="dxa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Yellow Fever </w:t>
            </w:r>
          </w:p>
        </w:tc>
        <w:tc>
          <w:tcPr>
            <w:tcW w:w="2412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z w:val="18"/>
                <w:szCs w:val="18"/>
              </w:rPr>
              <w:t xml:space="preserve"> </w:t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Recommended     </w:t>
            </w: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 N/A</w:t>
            </w:r>
          </w:p>
        </w:tc>
        <w:tc>
          <w:tcPr>
            <w:tcW w:w="1548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63" w:type="dxa"/>
            <w:gridSpan w:val="3"/>
            <w:vAlign w:val="center"/>
          </w:tcPr>
          <w:p w:rsidR="00554398" w:rsidRDefault="00554398" w:rsidP="00C51B3D">
            <w:pPr>
              <w:jc w:val="center"/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677" w:type="dxa"/>
            <w:vAlign w:val="center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285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</w:tr>
      <w:tr w:rsidR="00554398" w:rsidRPr="00C51B3D" w:rsidTr="00200AEF">
        <w:trPr>
          <w:trHeight w:val="33"/>
        </w:trPr>
        <w:tc>
          <w:tcPr>
            <w:tcW w:w="284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2501" w:type="dxa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pacing w:val="-2"/>
                <w:sz w:val="18"/>
                <w:szCs w:val="18"/>
              </w:rPr>
              <w:t>Measles, Mumps, Rubella (MMR)</w:t>
            </w:r>
          </w:p>
        </w:tc>
        <w:tc>
          <w:tcPr>
            <w:tcW w:w="2412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z w:val="18"/>
                <w:szCs w:val="18"/>
              </w:rPr>
              <w:t xml:space="preserve"> </w:t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Recommended     </w:t>
            </w: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 N/A</w:t>
            </w:r>
          </w:p>
        </w:tc>
        <w:tc>
          <w:tcPr>
            <w:tcW w:w="1548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63" w:type="dxa"/>
            <w:gridSpan w:val="3"/>
            <w:vAlign w:val="center"/>
          </w:tcPr>
          <w:p w:rsidR="00554398" w:rsidRDefault="00554398" w:rsidP="00C51B3D">
            <w:pPr>
              <w:jc w:val="center"/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677" w:type="dxa"/>
            <w:vAlign w:val="center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285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</w:tr>
      <w:tr w:rsidR="00554398" w:rsidRPr="00C51B3D" w:rsidTr="00200AEF">
        <w:trPr>
          <w:trHeight w:val="33"/>
        </w:trPr>
        <w:tc>
          <w:tcPr>
            <w:tcW w:w="284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2501" w:type="dxa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pacing w:val="-2"/>
                <w:sz w:val="18"/>
                <w:szCs w:val="18"/>
              </w:rPr>
              <w:t>Chicken Pox</w:t>
            </w:r>
          </w:p>
        </w:tc>
        <w:tc>
          <w:tcPr>
            <w:tcW w:w="2412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z w:val="18"/>
                <w:szCs w:val="18"/>
              </w:rPr>
              <w:t xml:space="preserve"> </w:t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Recommended     </w:t>
            </w: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 N/A</w:t>
            </w:r>
          </w:p>
        </w:tc>
        <w:tc>
          <w:tcPr>
            <w:tcW w:w="1548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63" w:type="dxa"/>
            <w:gridSpan w:val="3"/>
            <w:vAlign w:val="center"/>
          </w:tcPr>
          <w:p w:rsidR="00554398" w:rsidRDefault="00554398" w:rsidP="00C51B3D">
            <w:pPr>
              <w:jc w:val="center"/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677" w:type="dxa"/>
            <w:vAlign w:val="center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285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</w:tr>
      <w:tr w:rsidR="00554398" w:rsidRPr="00C51B3D" w:rsidTr="00200AEF">
        <w:trPr>
          <w:trHeight w:val="33"/>
        </w:trPr>
        <w:tc>
          <w:tcPr>
            <w:tcW w:w="284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2501" w:type="dxa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pacing w:val="-2"/>
                <w:sz w:val="18"/>
                <w:szCs w:val="18"/>
              </w:rPr>
              <w:t>Tetanus Diphtheria Toxoid</w:t>
            </w:r>
          </w:p>
        </w:tc>
        <w:tc>
          <w:tcPr>
            <w:tcW w:w="2412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z w:val="18"/>
                <w:szCs w:val="18"/>
              </w:rPr>
              <w:t xml:space="preserve"> </w:t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Recommended     </w:t>
            </w: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 N/A</w:t>
            </w:r>
          </w:p>
        </w:tc>
        <w:tc>
          <w:tcPr>
            <w:tcW w:w="1548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63" w:type="dxa"/>
            <w:gridSpan w:val="3"/>
            <w:vAlign w:val="center"/>
          </w:tcPr>
          <w:p w:rsidR="00554398" w:rsidRDefault="00554398" w:rsidP="00C51B3D">
            <w:pPr>
              <w:jc w:val="center"/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677" w:type="dxa"/>
            <w:vAlign w:val="center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285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</w:tr>
      <w:tr w:rsidR="00554398" w:rsidRPr="00C51B3D" w:rsidTr="00200AEF">
        <w:trPr>
          <w:trHeight w:val="33"/>
        </w:trPr>
        <w:tc>
          <w:tcPr>
            <w:tcW w:w="284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2501" w:type="dxa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pacing w:val="-2"/>
                <w:sz w:val="18"/>
                <w:szCs w:val="18"/>
              </w:rPr>
              <w:t>Meningococcal</w:t>
            </w:r>
          </w:p>
        </w:tc>
        <w:tc>
          <w:tcPr>
            <w:tcW w:w="2412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z w:val="18"/>
                <w:szCs w:val="18"/>
              </w:rPr>
              <w:t xml:space="preserve"> </w:t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Recommended     </w:t>
            </w: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 N/A</w:t>
            </w:r>
          </w:p>
        </w:tc>
        <w:tc>
          <w:tcPr>
            <w:tcW w:w="1548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63" w:type="dxa"/>
            <w:gridSpan w:val="3"/>
            <w:vAlign w:val="center"/>
          </w:tcPr>
          <w:p w:rsidR="00554398" w:rsidRDefault="00554398" w:rsidP="00C51B3D">
            <w:pPr>
              <w:jc w:val="center"/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677" w:type="dxa"/>
            <w:vAlign w:val="center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285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</w:tr>
      <w:tr w:rsidR="00554398" w:rsidRPr="00C51B3D" w:rsidTr="00200AEF">
        <w:trPr>
          <w:trHeight w:val="33"/>
        </w:trPr>
        <w:tc>
          <w:tcPr>
            <w:tcW w:w="284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2501" w:type="dxa"/>
            <w:vAlign w:val="center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pacing w:val="-2"/>
                <w:sz w:val="18"/>
                <w:szCs w:val="18"/>
              </w:rPr>
              <w:t>Seasonal Influenza</w:t>
            </w:r>
          </w:p>
        </w:tc>
        <w:tc>
          <w:tcPr>
            <w:tcW w:w="2412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z w:val="18"/>
                <w:szCs w:val="18"/>
              </w:rPr>
              <w:t xml:space="preserve"> </w:t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Recommended     </w:t>
            </w: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 N/A</w:t>
            </w:r>
          </w:p>
        </w:tc>
        <w:tc>
          <w:tcPr>
            <w:tcW w:w="1548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63" w:type="dxa"/>
            <w:gridSpan w:val="3"/>
            <w:vAlign w:val="center"/>
          </w:tcPr>
          <w:p w:rsidR="00554398" w:rsidRDefault="00554398" w:rsidP="00C51B3D">
            <w:pPr>
              <w:jc w:val="center"/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677" w:type="dxa"/>
            <w:vAlign w:val="center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285" w:type="dxa"/>
            <w:tcBorders>
              <w:top w:val="nil"/>
              <w:bottom w:val="nil"/>
            </w:tcBorders>
            <w:vAlign w:val="center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pacing w:val="-2"/>
                <w:sz w:val="22"/>
                <w:szCs w:val="22"/>
              </w:rPr>
            </w:pPr>
          </w:p>
        </w:tc>
      </w:tr>
      <w:tr w:rsidR="00554398" w:rsidRPr="00C51B3D" w:rsidTr="00200AEF">
        <w:trPr>
          <w:trHeight w:val="33"/>
        </w:trPr>
        <w:tc>
          <w:tcPr>
            <w:tcW w:w="284" w:type="dxa"/>
            <w:tcBorders>
              <w:top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  <w:szCs w:val="22"/>
              </w:rPr>
            </w:pPr>
          </w:p>
        </w:tc>
        <w:tc>
          <w:tcPr>
            <w:tcW w:w="2501" w:type="dxa"/>
            <w:vAlign w:val="center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Other: </w:t>
            </w:r>
            <w:r w:rsidRPr="00C51B3D">
              <w:rPr>
                <w:color w:val="000000"/>
                <w:spacing w:val="-2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51B3D">
              <w:rPr>
                <w:color w:val="000000"/>
                <w:spacing w:val="-2"/>
                <w:sz w:val="18"/>
                <w:szCs w:val="18"/>
              </w:rPr>
              <w:instrText xml:space="preserve"> FORMTEXT </w:instrText>
            </w:r>
            <w:r w:rsidRPr="00C51B3D">
              <w:rPr>
                <w:color w:val="000000"/>
                <w:spacing w:val="-2"/>
                <w:sz w:val="18"/>
                <w:szCs w:val="18"/>
              </w:rPr>
            </w:r>
            <w:r w:rsidRPr="00C51B3D">
              <w:rPr>
                <w:color w:val="000000"/>
                <w:spacing w:val="-2"/>
                <w:sz w:val="18"/>
                <w:szCs w:val="18"/>
              </w:rPr>
              <w:fldChar w:fldCharType="separate"/>
            </w:r>
            <w:r w:rsidRPr="00C51B3D">
              <w:rPr>
                <w:noProof/>
                <w:color w:val="000000"/>
                <w:spacing w:val="-2"/>
                <w:sz w:val="18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18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18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18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18"/>
                <w:szCs w:val="18"/>
              </w:rPr>
              <w:t> </w:t>
            </w:r>
            <w:r w:rsidRPr="00C51B3D">
              <w:rPr>
                <w:color w:val="000000"/>
                <w:spacing w:val="-2"/>
                <w:sz w:val="18"/>
                <w:szCs w:val="18"/>
              </w:rPr>
              <w:fldChar w:fldCharType="end"/>
            </w:r>
          </w:p>
        </w:tc>
        <w:tc>
          <w:tcPr>
            <w:tcW w:w="2412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 Recommended     </w:t>
            </w: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  <w:r w:rsidRPr="00C51B3D">
              <w:rPr>
                <w:color w:val="000000"/>
                <w:spacing w:val="-2"/>
                <w:sz w:val="18"/>
                <w:szCs w:val="18"/>
              </w:rPr>
              <w:t xml:space="preserve"> N/A</w:t>
            </w:r>
          </w:p>
        </w:tc>
        <w:tc>
          <w:tcPr>
            <w:tcW w:w="1548" w:type="dxa"/>
            <w:gridSpan w:val="2"/>
            <w:vAlign w:val="center"/>
          </w:tcPr>
          <w:p w:rsidR="00554398" w:rsidRPr="00C51B3D" w:rsidRDefault="00554398" w:rsidP="00C51B3D">
            <w:pPr>
              <w:jc w:val="center"/>
              <w:rPr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363" w:type="dxa"/>
            <w:gridSpan w:val="3"/>
            <w:vAlign w:val="center"/>
          </w:tcPr>
          <w:p w:rsidR="00554398" w:rsidRDefault="00554398" w:rsidP="00C51B3D">
            <w:pPr>
              <w:jc w:val="center"/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1677" w:type="dxa"/>
            <w:vAlign w:val="center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pacing w:val="-2"/>
                <w:sz w:val="18"/>
                <w:szCs w:val="18"/>
              </w:rPr>
            </w:pPr>
            <w:r w:rsidRPr="00C51B3D">
              <w:rPr>
                <w:color w:val="000000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z w:val="18"/>
                <w:szCs w:val="18"/>
              </w:rPr>
              <w:instrText xml:space="preserve"> FORMCHECKBOX </w:instrText>
            </w:r>
            <w:r w:rsidRPr="00C51B3D">
              <w:rPr>
                <w:color w:val="000000"/>
                <w:sz w:val="18"/>
                <w:szCs w:val="18"/>
              </w:rPr>
            </w:r>
            <w:r w:rsidRPr="00C51B3D">
              <w:rPr>
                <w:color w:val="000000"/>
                <w:sz w:val="18"/>
                <w:szCs w:val="18"/>
              </w:rPr>
              <w:fldChar w:fldCharType="separate"/>
            </w:r>
            <w:r w:rsidRPr="00C51B3D">
              <w:rPr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285" w:type="dxa"/>
            <w:tcBorders>
              <w:top w:val="nil"/>
              <w:bottom w:val="nil"/>
            </w:tcBorders>
            <w:vAlign w:val="center"/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color w:val="000000"/>
                <w:spacing w:val="-2"/>
                <w:sz w:val="22"/>
                <w:szCs w:val="22"/>
              </w:rPr>
            </w:pPr>
          </w:p>
        </w:tc>
      </w:tr>
      <w:tr w:rsidR="003D63C9" w:rsidRPr="00C51B3D" w:rsidTr="00200AEF">
        <w:trPr>
          <w:trHeight w:val="33"/>
        </w:trPr>
        <w:tc>
          <w:tcPr>
            <w:tcW w:w="284" w:type="dxa"/>
            <w:tcBorders>
              <w:top w:val="nil"/>
              <w:right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2"/>
                <w:szCs w:val="22"/>
              </w:rPr>
            </w:pPr>
          </w:p>
        </w:tc>
        <w:tc>
          <w:tcPr>
            <w:tcW w:w="2501" w:type="dxa"/>
            <w:tcBorders>
              <w:left w:val="nil"/>
              <w:right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2"/>
                <w:szCs w:val="22"/>
              </w:rPr>
            </w:pPr>
          </w:p>
        </w:tc>
        <w:tc>
          <w:tcPr>
            <w:tcW w:w="2412" w:type="dxa"/>
            <w:gridSpan w:val="2"/>
            <w:tcBorders>
              <w:left w:val="nil"/>
              <w:right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2"/>
                <w:szCs w:val="22"/>
              </w:rPr>
            </w:pPr>
          </w:p>
        </w:tc>
        <w:tc>
          <w:tcPr>
            <w:tcW w:w="1761" w:type="dxa"/>
            <w:gridSpan w:val="3"/>
            <w:tcBorders>
              <w:left w:val="nil"/>
              <w:right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2"/>
                <w:szCs w:val="22"/>
              </w:rPr>
            </w:pPr>
          </w:p>
        </w:tc>
        <w:tc>
          <w:tcPr>
            <w:tcW w:w="1150" w:type="dxa"/>
            <w:gridSpan w:val="2"/>
            <w:tcBorders>
              <w:left w:val="nil"/>
              <w:right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2"/>
                <w:szCs w:val="22"/>
              </w:rPr>
            </w:pPr>
          </w:p>
        </w:tc>
        <w:tc>
          <w:tcPr>
            <w:tcW w:w="1677" w:type="dxa"/>
            <w:tcBorders>
              <w:left w:val="nil"/>
              <w:right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2"/>
                <w:szCs w:val="22"/>
              </w:rPr>
            </w:pPr>
          </w:p>
        </w:tc>
        <w:tc>
          <w:tcPr>
            <w:tcW w:w="285" w:type="dxa"/>
            <w:tcBorders>
              <w:top w:val="nil"/>
              <w:left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12"/>
                <w:szCs w:val="22"/>
              </w:rPr>
            </w:pPr>
          </w:p>
        </w:tc>
      </w:tr>
      <w:tr w:rsidR="00AB2CC6" w:rsidRPr="00C51B3D" w:rsidTr="00200AEF">
        <w:tc>
          <w:tcPr>
            <w:tcW w:w="10070" w:type="dxa"/>
            <w:gridSpan w:val="11"/>
            <w:tcBorders>
              <w:bottom w:val="single" w:sz="4" w:space="0" w:color="000000"/>
            </w:tcBorders>
            <w:shd w:val="clear" w:color="auto" w:fill="C6D9F1"/>
          </w:tcPr>
          <w:p w:rsidR="00AB2CC6" w:rsidRPr="00C51B3D" w:rsidRDefault="00AB2CC6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smallCaps/>
                <w:color w:val="000000"/>
                <w:spacing w:val="-2"/>
                <w:sz w:val="22"/>
                <w:szCs w:val="22"/>
              </w:rPr>
            </w:pPr>
            <w:r w:rsidRPr="00C51B3D">
              <w:rPr>
                <w:b/>
                <w:smallCaps/>
                <w:color w:val="000000"/>
                <w:spacing w:val="-2"/>
                <w:sz w:val="22"/>
                <w:szCs w:val="22"/>
              </w:rPr>
              <w:t>Part II:  Vaccination Review or Declination</w:t>
            </w:r>
          </w:p>
        </w:tc>
      </w:tr>
      <w:tr w:rsidR="00AB2CC6" w:rsidRPr="00C51B3D" w:rsidTr="00200AEF">
        <w:tc>
          <w:tcPr>
            <w:tcW w:w="10070" w:type="dxa"/>
            <w:gridSpan w:val="11"/>
            <w:tcBorders>
              <w:bottom w:val="nil"/>
            </w:tcBorders>
          </w:tcPr>
          <w:p w:rsidR="00BC50BF" w:rsidRPr="00C51B3D" w:rsidRDefault="00BC50BF" w:rsidP="00C51B3D">
            <w:pPr>
              <w:tabs>
                <w:tab w:val="left" w:pos="-720"/>
              </w:tabs>
              <w:suppressAutoHyphens/>
              <w:spacing w:before="120" w:after="20"/>
              <w:rPr>
                <w:b/>
                <w:i/>
                <w:color w:val="000000"/>
                <w:spacing w:val="-2"/>
                <w:sz w:val="22"/>
              </w:rPr>
            </w:pPr>
            <w:r w:rsidRPr="00C51B3D">
              <w:rPr>
                <w:color w:val="000000"/>
                <w:spacing w:val="-2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pacing w:val="-2"/>
                <w:sz w:val="22"/>
                <w:szCs w:val="22"/>
              </w:rPr>
              <w:instrText xml:space="preserve"> FORMCHECKBOX </w:instrText>
            </w:r>
            <w:r w:rsidRPr="00C51B3D">
              <w:rPr>
                <w:color w:val="000000"/>
                <w:spacing w:val="-2"/>
                <w:sz w:val="22"/>
                <w:szCs w:val="22"/>
              </w:rPr>
            </w:r>
            <w:r w:rsidRPr="00C51B3D">
              <w:rPr>
                <w:color w:val="000000"/>
                <w:spacing w:val="-2"/>
                <w:sz w:val="22"/>
                <w:szCs w:val="22"/>
              </w:rPr>
              <w:fldChar w:fldCharType="end"/>
            </w:r>
            <w:r w:rsidRPr="00C51B3D">
              <w:rPr>
                <w:color w:val="000000"/>
                <w:spacing w:val="-2"/>
                <w:sz w:val="22"/>
                <w:szCs w:val="22"/>
              </w:rPr>
              <w:t xml:space="preserve"> </w:t>
            </w:r>
            <w:r w:rsidRPr="00C51B3D">
              <w:rPr>
                <w:b/>
                <w:i/>
                <w:color w:val="000000"/>
                <w:spacing w:val="-2"/>
                <w:sz w:val="22"/>
              </w:rPr>
              <w:t>Vaccine Review</w:t>
            </w:r>
          </w:p>
          <w:p w:rsidR="00AB2CC6" w:rsidRPr="00C51B3D" w:rsidRDefault="00BC50BF" w:rsidP="00C51B3D">
            <w:pPr>
              <w:tabs>
                <w:tab w:val="left" w:pos="-720"/>
              </w:tabs>
              <w:suppressAutoHyphens/>
              <w:spacing w:before="120" w:after="120"/>
              <w:rPr>
                <w:color w:val="000000"/>
                <w:spacing w:val="-2"/>
              </w:rPr>
            </w:pPr>
            <w:r w:rsidRPr="00C51B3D">
              <w:rPr>
                <w:color w:val="000000"/>
                <w:spacing w:val="-2"/>
              </w:rPr>
              <w:t>I understand that due to my occupational exposure, I may be at risk of acquiring an infection and may require vaccination as marked in Part I:</w:t>
            </w:r>
          </w:p>
        </w:tc>
      </w:tr>
      <w:tr w:rsidR="00AD5BCB" w:rsidRPr="00C51B3D" w:rsidTr="00200AEF">
        <w:trPr>
          <w:trHeight w:val="99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473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D5BCB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  <w:sz w:val="22"/>
              </w:rPr>
            </w:pPr>
            <w:r w:rsidRPr="00C51B3D">
              <w:rPr>
                <w:color w:val="000000"/>
                <w:spacing w:val="-2"/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51B3D">
              <w:rPr>
                <w:color w:val="000000"/>
                <w:spacing w:val="-2"/>
                <w:sz w:val="22"/>
                <w:szCs w:val="18"/>
              </w:rPr>
              <w:instrText xml:space="preserve"> FORMTEXT </w:instrText>
            </w:r>
            <w:r w:rsidRPr="00C51B3D">
              <w:rPr>
                <w:color w:val="000000"/>
                <w:spacing w:val="-2"/>
                <w:sz w:val="22"/>
                <w:szCs w:val="18"/>
              </w:rPr>
            </w:r>
            <w:r w:rsidRPr="00C51B3D">
              <w:rPr>
                <w:color w:val="000000"/>
                <w:spacing w:val="-2"/>
                <w:sz w:val="22"/>
                <w:szCs w:val="18"/>
              </w:rPr>
              <w:fldChar w:fldCharType="separate"/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color w:val="000000"/>
                <w:spacing w:val="-2"/>
                <w:sz w:val="22"/>
                <w:szCs w:val="18"/>
              </w:rPr>
              <w:fldChar w:fldCharType="end"/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  <w:sz w:val="22"/>
              </w:rPr>
            </w:pPr>
          </w:p>
        </w:tc>
        <w:tc>
          <w:tcPr>
            <w:tcW w:w="375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D5BCB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  <w:sz w:val="22"/>
              </w:rPr>
            </w:pPr>
            <w:r w:rsidRPr="00C51B3D">
              <w:rPr>
                <w:color w:val="000000"/>
                <w:spacing w:val="-2"/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51B3D">
              <w:rPr>
                <w:color w:val="000000"/>
                <w:spacing w:val="-2"/>
                <w:sz w:val="22"/>
                <w:szCs w:val="18"/>
              </w:rPr>
              <w:instrText xml:space="preserve"> FORMTEXT </w:instrText>
            </w:r>
            <w:r w:rsidRPr="00C51B3D">
              <w:rPr>
                <w:color w:val="000000"/>
                <w:spacing w:val="-2"/>
                <w:sz w:val="22"/>
                <w:szCs w:val="18"/>
              </w:rPr>
            </w:r>
            <w:r w:rsidRPr="00C51B3D">
              <w:rPr>
                <w:color w:val="000000"/>
                <w:spacing w:val="-2"/>
                <w:sz w:val="22"/>
                <w:szCs w:val="18"/>
              </w:rPr>
              <w:fldChar w:fldCharType="separate"/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color w:val="000000"/>
                <w:spacing w:val="-2"/>
                <w:sz w:val="22"/>
                <w:szCs w:val="18"/>
              </w:rPr>
              <w:fldChar w:fldCharType="end"/>
            </w:r>
          </w:p>
        </w:tc>
        <w:tc>
          <w:tcPr>
            <w:tcW w:w="285" w:type="dxa"/>
            <w:tcBorders>
              <w:top w:val="nil"/>
              <w:left w:val="nil"/>
              <w:bottom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</w:tr>
      <w:tr w:rsidR="00AD5BCB" w:rsidRPr="00C51B3D" w:rsidTr="00200AEF">
        <w:trPr>
          <w:trHeight w:val="70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4739" w:type="dxa"/>
            <w:gridSpan w:val="2"/>
            <w:tcBorders>
              <w:left w:val="nil"/>
              <w:bottom w:val="nil"/>
              <w:right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i/>
                <w:color w:val="000000"/>
                <w:spacing w:val="-2"/>
              </w:rPr>
            </w:pPr>
            <w:r w:rsidRPr="00C51B3D">
              <w:rPr>
                <w:i/>
                <w:color w:val="000000"/>
                <w:spacing w:val="-2"/>
              </w:rPr>
              <w:t>Employee Name Printed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3752" w:type="dxa"/>
            <w:gridSpan w:val="5"/>
            <w:tcBorders>
              <w:left w:val="nil"/>
              <w:bottom w:val="nil"/>
              <w:right w:val="nil"/>
            </w:tcBorders>
          </w:tcPr>
          <w:p w:rsidR="00AD5BCB" w:rsidRPr="00C51B3D" w:rsidRDefault="00DE1B8E" w:rsidP="00C51B3D">
            <w:pPr>
              <w:tabs>
                <w:tab w:val="left" w:pos="-720"/>
              </w:tabs>
              <w:suppressAutoHyphens/>
              <w:rPr>
                <w:i/>
                <w:color w:val="000000"/>
                <w:spacing w:val="-2"/>
              </w:rPr>
            </w:pPr>
            <w:r>
              <w:rPr>
                <w:i/>
                <w:color w:val="000000"/>
                <w:spacing w:val="-2"/>
              </w:rPr>
              <w:t>Employee ID #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</w:tr>
      <w:tr w:rsidR="00AD5BCB" w:rsidRPr="00C51B3D" w:rsidTr="00200AEF">
        <w:trPr>
          <w:trHeight w:val="97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4739" w:type="dxa"/>
            <w:gridSpan w:val="2"/>
            <w:tcBorders>
              <w:top w:val="nil"/>
              <w:left w:val="nil"/>
              <w:right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3752" w:type="dxa"/>
            <w:gridSpan w:val="5"/>
            <w:tcBorders>
              <w:top w:val="nil"/>
              <w:left w:val="nil"/>
              <w:right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</w:tr>
      <w:tr w:rsidR="00AD5BCB" w:rsidRPr="00C51B3D" w:rsidTr="00200AEF">
        <w:trPr>
          <w:trHeight w:val="97"/>
        </w:trPr>
        <w:tc>
          <w:tcPr>
            <w:tcW w:w="284" w:type="dxa"/>
            <w:tcBorders>
              <w:top w:val="nil"/>
              <w:bottom w:val="single" w:sz="4" w:space="0" w:color="000000"/>
              <w:right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4739" w:type="dxa"/>
            <w:gridSpan w:val="2"/>
            <w:tcBorders>
              <w:left w:val="nil"/>
              <w:bottom w:val="single" w:sz="4" w:space="0" w:color="000000"/>
              <w:right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i/>
                <w:color w:val="000000"/>
                <w:spacing w:val="-2"/>
              </w:rPr>
            </w:pPr>
            <w:r w:rsidRPr="00C51B3D">
              <w:rPr>
                <w:i/>
                <w:color w:val="000000"/>
                <w:spacing w:val="-2"/>
              </w:rPr>
              <w:t>Employee Signature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3752" w:type="dxa"/>
            <w:gridSpan w:val="5"/>
            <w:tcBorders>
              <w:left w:val="nil"/>
              <w:bottom w:val="single" w:sz="4" w:space="0" w:color="000000"/>
              <w:right w:val="nil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i/>
                <w:color w:val="000000"/>
                <w:spacing w:val="-2"/>
              </w:rPr>
            </w:pPr>
            <w:r w:rsidRPr="00C51B3D">
              <w:rPr>
                <w:i/>
                <w:color w:val="000000"/>
                <w:spacing w:val="-2"/>
              </w:rPr>
              <w:t>Date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000000"/>
            </w:tcBorders>
          </w:tcPr>
          <w:p w:rsidR="00AD5BCB" w:rsidRPr="00C51B3D" w:rsidRDefault="00AD5BCB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</w:tr>
      <w:bookmarkStart w:id="0" w:name="_GoBack"/>
      <w:tr w:rsidR="003D63C9" w:rsidRPr="00C51B3D" w:rsidTr="00200AEF">
        <w:tc>
          <w:tcPr>
            <w:tcW w:w="10070" w:type="dxa"/>
            <w:gridSpan w:val="11"/>
            <w:tcBorders>
              <w:bottom w:val="nil"/>
            </w:tcBorders>
          </w:tcPr>
          <w:p w:rsidR="003D63C9" w:rsidRPr="00C51B3D" w:rsidRDefault="003D63C9" w:rsidP="00C51B3D">
            <w:pPr>
              <w:tabs>
                <w:tab w:val="left" w:pos="-720"/>
              </w:tabs>
              <w:suppressAutoHyphens/>
              <w:spacing w:before="120" w:after="20"/>
              <w:rPr>
                <w:b/>
                <w:i/>
                <w:color w:val="000000"/>
                <w:spacing w:val="-2"/>
                <w:sz w:val="22"/>
              </w:rPr>
            </w:pPr>
            <w:r w:rsidRPr="00C51B3D">
              <w:rPr>
                <w:color w:val="000000"/>
                <w:spacing w:val="-2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51B3D">
              <w:rPr>
                <w:color w:val="000000"/>
                <w:spacing w:val="-2"/>
                <w:sz w:val="22"/>
                <w:szCs w:val="22"/>
              </w:rPr>
              <w:instrText xml:space="preserve"> FORMCHECKBOX </w:instrText>
            </w:r>
            <w:r w:rsidRPr="00C51B3D">
              <w:rPr>
                <w:color w:val="000000"/>
                <w:spacing w:val="-2"/>
                <w:sz w:val="22"/>
                <w:szCs w:val="22"/>
              </w:rPr>
            </w:r>
            <w:r w:rsidRPr="00C51B3D">
              <w:rPr>
                <w:color w:val="000000"/>
                <w:spacing w:val="-2"/>
                <w:sz w:val="22"/>
                <w:szCs w:val="22"/>
              </w:rPr>
              <w:fldChar w:fldCharType="end"/>
            </w:r>
            <w:bookmarkEnd w:id="0"/>
            <w:r w:rsidRPr="00C51B3D">
              <w:rPr>
                <w:color w:val="000000"/>
                <w:spacing w:val="-2"/>
                <w:sz w:val="22"/>
                <w:szCs w:val="22"/>
              </w:rPr>
              <w:t xml:space="preserve"> </w:t>
            </w:r>
            <w:r w:rsidRPr="00C51B3D">
              <w:rPr>
                <w:b/>
                <w:i/>
                <w:color w:val="000000"/>
                <w:spacing w:val="-2"/>
                <w:sz w:val="22"/>
              </w:rPr>
              <w:t>Vaccine is Declined</w:t>
            </w:r>
          </w:p>
          <w:p w:rsidR="003D63C9" w:rsidRPr="00C51B3D" w:rsidRDefault="003D63C9" w:rsidP="00C51B3D">
            <w:pPr>
              <w:pStyle w:val="BodyText3"/>
              <w:ind w:left="0"/>
              <w:rPr>
                <w:color w:val="000000"/>
              </w:rPr>
            </w:pPr>
            <w:r w:rsidRPr="00C51B3D">
              <w:rPr>
                <w:color w:val="000000"/>
                <w:szCs w:val="21"/>
              </w:rPr>
              <w:t xml:space="preserve">I understand that due to my occupational exposure, I may be at risk of acquiring </w:t>
            </w:r>
            <w:r w:rsidR="00BC50BF" w:rsidRPr="00C51B3D">
              <w:rPr>
                <w:color w:val="000000"/>
                <w:szCs w:val="21"/>
              </w:rPr>
              <w:t xml:space="preserve">an </w:t>
            </w:r>
            <w:r w:rsidRPr="00C51B3D">
              <w:rPr>
                <w:color w:val="000000"/>
                <w:szCs w:val="21"/>
              </w:rPr>
              <w:t>infection. I have been given the opportunity to be vaccinated with the appropriate vaccine(s) at no cost to me.  However, I decline the recommended vaccination(s) at this time</w:t>
            </w:r>
            <w:r w:rsidR="00BC50BF" w:rsidRPr="00C51B3D">
              <w:rPr>
                <w:color w:val="000000"/>
                <w:szCs w:val="21"/>
              </w:rPr>
              <w:t xml:space="preserve"> (as marked in the above table)</w:t>
            </w:r>
            <w:r w:rsidRPr="00C51B3D">
              <w:rPr>
                <w:color w:val="000000"/>
                <w:szCs w:val="21"/>
              </w:rPr>
              <w:t xml:space="preserve">.  I understand that by declining this vaccine(s), I continue to be at risk of acquiring a disease. </w:t>
            </w:r>
            <w:r w:rsidRPr="00C51B3D">
              <w:rPr>
                <w:color w:val="000000"/>
              </w:rPr>
              <w:t xml:space="preserve"> </w:t>
            </w:r>
            <w:r w:rsidR="00BC50BF" w:rsidRPr="00C51B3D">
              <w:rPr>
                <w:color w:val="000000"/>
              </w:rPr>
              <w:t>If in the future I continue to have occupational exposure &amp; want to be vaccinated with appropriate vaccine(s), I can receive the appropriate vaccine(s) at no charge to me.</w:t>
            </w:r>
          </w:p>
        </w:tc>
      </w:tr>
      <w:tr w:rsidR="00554398" w:rsidRPr="00C51B3D" w:rsidTr="00200AEF">
        <w:trPr>
          <w:trHeight w:val="117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4739" w:type="dxa"/>
            <w:gridSpan w:val="2"/>
            <w:tcBorders>
              <w:top w:val="nil"/>
              <w:left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  <w:sz w:val="22"/>
              </w:rPr>
            </w:pPr>
            <w:r w:rsidRPr="00C51B3D">
              <w:rPr>
                <w:color w:val="000000"/>
                <w:spacing w:val="-2"/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51B3D">
              <w:rPr>
                <w:color w:val="000000"/>
                <w:spacing w:val="-2"/>
                <w:sz w:val="22"/>
                <w:szCs w:val="18"/>
              </w:rPr>
              <w:instrText xml:space="preserve"> FORMTEXT </w:instrText>
            </w:r>
            <w:r w:rsidRPr="00C51B3D">
              <w:rPr>
                <w:color w:val="000000"/>
                <w:spacing w:val="-2"/>
                <w:sz w:val="22"/>
                <w:szCs w:val="18"/>
              </w:rPr>
            </w:r>
            <w:r w:rsidRPr="00C51B3D">
              <w:rPr>
                <w:color w:val="000000"/>
                <w:spacing w:val="-2"/>
                <w:sz w:val="22"/>
                <w:szCs w:val="18"/>
              </w:rPr>
              <w:fldChar w:fldCharType="separate"/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color w:val="000000"/>
                <w:spacing w:val="-2"/>
                <w:sz w:val="22"/>
                <w:szCs w:val="18"/>
              </w:rPr>
              <w:fldChar w:fldCharType="end"/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  <w:sz w:val="22"/>
              </w:rPr>
            </w:pPr>
          </w:p>
        </w:tc>
        <w:tc>
          <w:tcPr>
            <w:tcW w:w="3752" w:type="dxa"/>
            <w:gridSpan w:val="5"/>
            <w:tcBorders>
              <w:top w:val="nil"/>
              <w:left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  <w:sz w:val="22"/>
              </w:rPr>
            </w:pPr>
            <w:r w:rsidRPr="00C51B3D">
              <w:rPr>
                <w:color w:val="000000"/>
                <w:spacing w:val="-2"/>
                <w:sz w:val="22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51B3D">
              <w:rPr>
                <w:color w:val="000000"/>
                <w:spacing w:val="-2"/>
                <w:sz w:val="22"/>
                <w:szCs w:val="18"/>
              </w:rPr>
              <w:instrText xml:space="preserve"> FORMTEXT </w:instrText>
            </w:r>
            <w:r w:rsidRPr="00C51B3D">
              <w:rPr>
                <w:color w:val="000000"/>
                <w:spacing w:val="-2"/>
                <w:sz w:val="22"/>
                <w:szCs w:val="18"/>
              </w:rPr>
            </w:r>
            <w:r w:rsidRPr="00C51B3D">
              <w:rPr>
                <w:color w:val="000000"/>
                <w:spacing w:val="-2"/>
                <w:sz w:val="22"/>
                <w:szCs w:val="18"/>
              </w:rPr>
              <w:fldChar w:fldCharType="separate"/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noProof/>
                <w:color w:val="000000"/>
                <w:spacing w:val="-2"/>
                <w:sz w:val="22"/>
                <w:szCs w:val="18"/>
              </w:rPr>
              <w:t> </w:t>
            </w:r>
            <w:r w:rsidRPr="00C51B3D">
              <w:rPr>
                <w:color w:val="000000"/>
                <w:spacing w:val="-2"/>
                <w:sz w:val="22"/>
                <w:szCs w:val="18"/>
              </w:rPr>
              <w:fldChar w:fldCharType="end"/>
            </w:r>
          </w:p>
        </w:tc>
        <w:tc>
          <w:tcPr>
            <w:tcW w:w="285" w:type="dxa"/>
            <w:tcBorders>
              <w:top w:val="nil"/>
              <w:left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</w:tr>
      <w:tr w:rsidR="00554398" w:rsidRPr="00C51B3D" w:rsidTr="00200AEF">
        <w:trPr>
          <w:trHeight w:val="70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4739" w:type="dxa"/>
            <w:gridSpan w:val="2"/>
            <w:tcBorders>
              <w:left w:val="nil"/>
              <w:bottom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i/>
                <w:color w:val="000000"/>
                <w:spacing w:val="-2"/>
              </w:rPr>
            </w:pPr>
            <w:r w:rsidRPr="00C51B3D">
              <w:rPr>
                <w:i/>
                <w:color w:val="000000"/>
                <w:spacing w:val="-2"/>
              </w:rPr>
              <w:t>Employee Name Printed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3752" w:type="dxa"/>
            <w:gridSpan w:val="5"/>
            <w:tcBorders>
              <w:left w:val="nil"/>
              <w:bottom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i/>
                <w:color w:val="000000"/>
                <w:spacing w:val="-2"/>
              </w:rPr>
            </w:pPr>
            <w:r w:rsidRPr="00C51B3D">
              <w:rPr>
                <w:i/>
                <w:color w:val="000000"/>
                <w:spacing w:val="-2"/>
              </w:rPr>
              <w:t>Employee ID #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</w:tr>
      <w:tr w:rsidR="00554398" w:rsidRPr="00C51B3D" w:rsidTr="00200AEF">
        <w:trPr>
          <w:trHeight w:val="97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4739" w:type="dxa"/>
            <w:gridSpan w:val="2"/>
            <w:tcBorders>
              <w:top w:val="nil"/>
              <w:left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10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3752" w:type="dxa"/>
            <w:gridSpan w:val="5"/>
            <w:tcBorders>
              <w:top w:val="nil"/>
              <w:left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</w:tr>
      <w:tr w:rsidR="00554398" w:rsidRPr="00C51B3D" w:rsidTr="00200AEF">
        <w:trPr>
          <w:trHeight w:val="97"/>
        </w:trPr>
        <w:tc>
          <w:tcPr>
            <w:tcW w:w="284" w:type="dxa"/>
            <w:tcBorders>
              <w:top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4739" w:type="dxa"/>
            <w:gridSpan w:val="2"/>
            <w:tcBorders>
              <w:left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i/>
                <w:color w:val="000000"/>
                <w:spacing w:val="-2"/>
              </w:rPr>
            </w:pPr>
            <w:r w:rsidRPr="00C51B3D">
              <w:rPr>
                <w:i/>
                <w:color w:val="000000"/>
                <w:spacing w:val="-2"/>
              </w:rPr>
              <w:t>Employee Signature</w:t>
            </w:r>
          </w:p>
        </w:tc>
        <w:tc>
          <w:tcPr>
            <w:tcW w:w="1010" w:type="dxa"/>
            <w:gridSpan w:val="2"/>
            <w:tcBorders>
              <w:top w:val="nil"/>
              <w:left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  <w:tc>
          <w:tcPr>
            <w:tcW w:w="3752" w:type="dxa"/>
            <w:gridSpan w:val="5"/>
            <w:tcBorders>
              <w:left w:val="nil"/>
              <w:righ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i/>
                <w:color w:val="000000"/>
                <w:spacing w:val="-2"/>
              </w:rPr>
            </w:pPr>
            <w:r w:rsidRPr="00C51B3D">
              <w:rPr>
                <w:i/>
                <w:color w:val="000000"/>
                <w:spacing w:val="-2"/>
              </w:rPr>
              <w:t>Date</w:t>
            </w:r>
          </w:p>
        </w:tc>
        <w:tc>
          <w:tcPr>
            <w:tcW w:w="285" w:type="dxa"/>
            <w:tcBorders>
              <w:top w:val="nil"/>
              <w:left w:val="nil"/>
            </w:tcBorders>
          </w:tcPr>
          <w:p w:rsidR="00554398" w:rsidRPr="00C51B3D" w:rsidRDefault="00554398" w:rsidP="00C51B3D">
            <w:pPr>
              <w:tabs>
                <w:tab w:val="left" w:pos="-720"/>
              </w:tabs>
              <w:suppressAutoHyphens/>
              <w:rPr>
                <w:color w:val="000000"/>
                <w:spacing w:val="-2"/>
              </w:rPr>
            </w:pPr>
          </w:p>
        </w:tc>
      </w:tr>
      <w:tr w:rsidR="00AB2CC6" w:rsidRPr="00C51B3D" w:rsidTr="00200AEF">
        <w:tc>
          <w:tcPr>
            <w:tcW w:w="10070" w:type="dxa"/>
            <w:gridSpan w:val="11"/>
            <w:shd w:val="clear" w:color="auto" w:fill="C6D9F1"/>
          </w:tcPr>
          <w:p w:rsidR="00AB2CC6" w:rsidRPr="00C51B3D" w:rsidRDefault="00AB2CC6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smallCaps/>
                <w:color w:val="000000"/>
                <w:spacing w:val="-2"/>
                <w:sz w:val="22"/>
                <w:szCs w:val="22"/>
              </w:rPr>
            </w:pPr>
            <w:r w:rsidRPr="00C51B3D">
              <w:rPr>
                <w:b/>
                <w:smallCaps/>
                <w:color w:val="000000"/>
                <w:spacing w:val="-2"/>
                <w:sz w:val="22"/>
                <w:szCs w:val="22"/>
              </w:rPr>
              <w:t>Part III: Form Submission</w:t>
            </w:r>
          </w:p>
        </w:tc>
      </w:tr>
      <w:tr w:rsidR="00AB2CC6" w:rsidRPr="00C51B3D" w:rsidTr="00200AEF">
        <w:tc>
          <w:tcPr>
            <w:tcW w:w="10070" w:type="dxa"/>
            <w:gridSpan w:val="11"/>
            <w:tcBorders>
              <w:bottom w:val="nil"/>
            </w:tcBorders>
            <w:shd w:val="clear" w:color="auto" w:fill="auto"/>
          </w:tcPr>
          <w:p w:rsidR="00AB2CC6" w:rsidRPr="00C51B3D" w:rsidRDefault="00AB2CC6" w:rsidP="00C51B3D">
            <w:pPr>
              <w:tabs>
                <w:tab w:val="left" w:pos="-720"/>
              </w:tabs>
              <w:suppressAutoHyphens/>
              <w:spacing w:before="120" w:after="120"/>
              <w:rPr>
                <w:color w:val="000000"/>
                <w:spacing w:val="-2"/>
                <w:sz w:val="22"/>
              </w:rPr>
            </w:pPr>
            <w:r w:rsidRPr="00C51B3D">
              <w:rPr>
                <w:color w:val="000000"/>
                <w:spacing w:val="-2"/>
                <w:sz w:val="22"/>
              </w:rPr>
              <w:t xml:space="preserve">Completed </w:t>
            </w:r>
            <w:r w:rsidRPr="00C51B3D">
              <w:rPr>
                <w:i/>
                <w:color w:val="000000"/>
                <w:spacing w:val="-2"/>
                <w:sz w:val="22"/>
              </w:rPr>
              <w:t>Non-Hepatitis B – Immunization Review and Declination Forms</w:t>
            </w:r>
            <w:r w:rsidRPr="00C51B3D">
              <w:rPr>
                <w:color w:val="000000"/>
                <w:spacing w:val="-2"/>
                <w:sz w:val="22"/>
              </w:rPr>
              <w:t xml:space="preserve"> will be filed in medical records.  </w:t>
            </w:r>
          </w:p>
          <w:p w:rsidR="00AB2CC6" w:rsidRPr="00C51B3D" w:rsidRDefault="00AB2CC6" w:rsidP="00C51B3D">
            <w:pPr>
              <w:tabs>
                <w:tab w:val="left" w:pos="-720"/>
              </w:tabs>
              <w:suppressAutoHyphens/>
              <w:spacing w:before="20" w:after="20"/>
              <w:jc w:val="center"/>
              <w:rPr>
                <w:b/>
                <w:smallCaps/>
                <w:color w:val="000000"/>
                <w:spacing w:val="-2"/>
                <w:sz w:val="22"/>
                <w:szCs w:val="22"/>
              </w:rPr>
            </w:pPr>
            <w:r w:rsidRPr="00C51B3D">
              <w:rPr>
                <w:b/>
                <w:color w:val="000000"/>
                <w:spacing w:val="-2"/>
                <w:sz w:val="22"/>
                <w:u w:val="single"/>
              </w:rPr>
              <w:t>Submit your form to Employee Health Services by either:</w:t>
            </w:r>
          </w:p>
        </w:tc>
      </w:tr>
      <w:tr w:rsidR="00AB2CC6" w:rsidRPr="00C51B3D" w:rsidTr="00200AEF">
        <w:tc>
          <w:tcPr>
            <w:tcW w:w="7138" w:type="dxa"/>
            <w:gridSpan w:val="8"/>
            <w:tcBorders>
              <w:top w:val="nil"/>
              <w:bottom w:val="single" w:sz="4" w:space="0" w:color="000000"/>
              <w:right w:val="nil"/>
            </w:tcBorders>
            <w:shd w:val="clear" w:color="auto" w:fill="auto"/>
          </w:tcPr>
          <w:p w:rsidR="00AB2CC6" w:rsidRPr="00C51B3D" w:rsidRDefault="007A3C70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i/>
                <w:color w:val="000000"/>
                <w:spacing w:val="-2"/>
                <w:sz w:val="22"/>
              </w:rPr>
            </w:pPr>
            <w:r w:rsidRPr="00C51B3D">
              <w:rPr>
                <w:b/>
                <w:i/>
                <w:noProof/>
                <w:color w:val="000000"/>
                <w:spacing w:val="-2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3924300</wp:posOffset>
                      </wp:positionH>
                      <wp:positionV relativeFrom="paragraph">
                        <wp:posOffset>147320</wp:posOffset>
                      </wp:positionV>
                      <wp:extent cx="419100" cy="323850"/>
                      <wp:effectExtent l="9525" t="13970" r="9525" b="14605"/>
                      <wp:wrapNone/>
                      <wp:docPr id="2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bracePair">
                                <a:avLst>
                                  <a:gd name="adj" fmla="val 8333"/>
                                </a:avLst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3D63C9" w:rsidRPr="00173E6A" w:rsidRDefault="003D63C9" w:rsidP="00AB2CC6">
                                  <w:pPr>
                                    <w:jc w:val="center"/>
                                    <w:rPr>
                                      <w:b/>
                                      <w:i/>
                                      <w:sz w:val="36"/>
                                    </w:rPr>
                                  </w:pPr>
                                  <w:r w:rsidRPr="00173E6A">
                                    <w:rPr>
                                      <w:b/>
                                      <w:i/>
                                      <w:sz w:val="36"/>
                                    </w:rPr>
                                    <w:t>or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86" coordsize="21600,21600" o:spt="186" adj="1800" path="m@9,nfqx@0@0l@0@7qy0@4@0@8l@0@6qy@9,21600em@10,nfqx@5@0l@5@7qy21600@4@5@8l@5@6qy@10,21600em@9,nsqx@0@0l@0@7qy0@4@0@8l@0@6qy@9,21600l@10,21600qx@5@6l@5@8qy21600@4@5@7l@5@0qy@10,xe" filled="f">
                      <v:formulas>
                        <v:f eqn="val #0"/>
                        <v:f eqn="val width"/>
                        <v:f eqn="val height"/>
                        <v:f eqn="prod width 1 2"/>
                        <v:f eqn="prod height 1 2"/>
                        <v:f eqn="sum width 0 #0"/>
                        <v:f eqn="sum height 0 #0"/>
                        <v:f eqn="sum @4 0 #0"/>
                        <v:f eqn="sum @4 #0 0"/>
                        <v:f eqn="prod #0 2 1"/>
                        <v:f eqn="sum width 0 @9"/>
                        <v:f eqn="prod #0 9598 32768"/>
                        <v:f eqn="sum height 0 @11"/>
                        <v:f eqn="sum @11 #0 0"/>
                        <v:f eqn="sum width 0 @13"/>
                      </v:formulas>
                      <v:path o:extrusionok="f" limo="10800,10800" o:connecttype="custom" o:connectlocs="@3,0;0,@4;@3,@2;@1,@4" textboxrect="@13,@11,@14,@12"/>
                      <v:handles>
                        <v:h position="topLeft,#0" switch="" yrange="0,5400"/>
                      </v:handles>
                    </v:shapetype>
                    <v:shape id="AutoShape 3" o:spid="_x0000_s1026" type="#_x0000_t186" style="position:absolute;margin-left:309pt;margin-top:11.6pt;width:33pt;height:2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" strokeweight="1.5pt">
                      <v:textbox inset="0,0,0,0">
                        <w:txbxContent>
                          <w:p w:rsidR="003D63C9" w:rsidRPr="00173E6A" w:rsidRDefault="003D63C9" w:rsidP="00AB2CC6">
                            <w:pPr>
                              <w:jc w:val="center"/>
                              <w:rPr>
                                <w:b/>
                                <w:i/>
                                <w:sz w:val="36"/>
                              </w:rPr>
                            </w:pPr>
                            <w:r w:rsidRPr="00173E6A">
                              <w:rPr>
                                <w:b/>
                                <w:i/>
                                <w:sz w:val="36"/>
                              </w:rPr>
                              <w:t>or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B2CC6" w:rsidRPr="00C51B3D">
              <w:rPr>
                <w:b/>
                <w:i/>
                <w:color w:val="000000"/>
                <w:spacing w:val="-2"/>
                <w:sz w:val="22"/>
              </w:rPr>
              <w:t>Hand Delivery:</w:t>
            </w:r>
          </w:p>
          <w:p w:rsidR="00AB2CC6" w:rsidRPr="00C51B3D" w:rsidRDefault="00AB2CC6" w:rsidP="00C51B3D">
            <w:pPr>
              <w:numPr>
                <w:ilvl w:val="0"/>
                <w:numId w:val="3"/>
              </w:num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</w:rPr>
            </w:pPr>
            <w:r w:rsidRPr="00C51B3D">
              <w:rPr>
                <w:sz w:val="22"/>
              </w:rPr>
              <w:t>Emory University Hospital - 2</w:t>
            </w:r>
            <w:r w:rsidRPr="00C51B3D">
              <w:rPr>
                <w:sz w:val="22"/>
                <w:vertAlign w:val="superscript"/>
              </w:rPr>
              <w:t>nd</w:t>
            </w:r>
            <w:r w:rsidRPr="00C51B3D">
              <w:rPr>
                <w:sz w:val="22"/>
              </w:rPr>
              <w:t xml:space="preserve"> floor, D219 </w:t>
            </w:r>
          </w:p>
          <w:p w:rsidR="00AB2CC6" w:rsidRPr="00C51B3D" w:rsidRDefault="00AB2CC6" w:rsidP="00C51B3D">
            <w:pPr>
              <w:numPr>
                <w:ilvl w:val="0"/>
                <w:numId w:val="3"/>
              </w:numPr>
              <w:tabs>
                <w:tab w:val="left" w:pos="-720"/>
              </w:tabs>
              <w:suppressAutoHyphens/>
              <w:spacing w:before="20" w:after="120"/>
              <w:rPr>
                <w:color w:val="000000"/>
                <w:spacing w:val="-2"/>
                <w:sz w:val="22"/>
              </w:rPr>
            </w:pPr>
            <w:r w:rsidRPr="00C51B3D">
              <w:rPr>
                <w:sz w:val="22"/>
              </w:rPr>
              <w:t>Emory University Hospital Midtown - WW Orr 6</w:t>
            </w:r>
            <w:r w:rsidRPr="00C51B3D">
              <w:rPr>
                <w:sz w:val="22"/>
                <w:vertAlign w:val="superscript"/>
              </w:rPr>
              <w:t>th</w:t>
            </w:r>
            <w:r w:rsidRPr="00C51B3D">
              <w:rPr>
                <w:sz w:val="22"/>
              </w:rPr>
              <w:t xml:space="preserve"> floor</w:t>
            </w:r>
          </w:p>
        </w:tc>
        <w:tc>
          <w:tcPr>
            <w:tcW w:w="2932" w:type="dxa"/>
            <w:gridSpan w:val="3"/>
            <w:tcBorders>
              <w:top w:val="nil"/>
              <w:left w:val="nil"/>
              <w:bottom w:val="single" w:sz="4" w:space="0" w:color="000000"/>
            </w:tcBorders>
            <w:shd w:val="clear" w:color="auto" w:fill="auto"/>
          </w:tcPr>
          <w:p w:rsidR="00AB2CC6" w:rsidRPr="00C51B3D" w:rsidRDefault="00AB2CC6" w:rsidP="00C51B3D">
            <w:pPr>
              <w:tabs>
                <w:tab w:val="left" w:pos="-720"/>
              </w:tabs>
              <w:suppressAutoHyphens/>
              <w:spacing w:before="20" w:after="20"/>
              <w:rPr>
                <w:b/>
                <w:i/>
                <w:color w:val="000000"/>
                <w:spacing w:val="-2"/>
                <w:sz w:val="22"/>
              </w:rPr>
            </w:pPr>
            <w:r w:rsidRPr="00C51B3D">
              <w:rPr>
                <w:b/>
                <w:i/>
                <w:color w:val="000000"/>
                <w:spacing w:val="-2"/>
                <w:sz w:val="22"/>
              </w:rPr>
              <w:t>Fax:</w:t>
            </w:r>
          </w:p>
          <w:p w:rsidR="00AB2CC6" w:rsidRPr="00C51B3D" w:rsidRDefault="00AB2CC6" w:rsidP="00C51B3D">
            <w:pPr>
              <w:numPr>
                <w:ilvl w:val="0"/>
                <w:numId w:val="4"/>
              </w:numPr>
              <w:tabs>
                <w:tab w:val="left" w:pos="-720"/>
              </w:tabs>
              <w:suppressAutoHyphens/>
              <w:spacing w:before="20" w:after="20"/>
              <w:rPr>
                <w:color w:val="000000"/>
                <w:spacing w:val="-2"/>
                <w:sz w:val="22"/>
              </w:rPr>
            </w:pPr>
            <w:r w:rsidRPr="00C51B3D">
              <w:rPr>
                <w:sz w:val="22"/>
              </w:rPr>
              <w:t>404-686-1527</w:t>
            </w:r>
          </w:p>
        </w:tc>
      </w:tr>
    </w:tbl>
    <w:p w:rsidR="0031024B" w:rsidRDefault="0031024B" w:rsidP="00DE4903">
      <w:pPr>
        <w:tabs>
          <w:tab w:val="left" w:pos="-720"/>
        </w:tabs>
        <w:suppressAutoHyphens/>
        <w:spacing w:before="20" w:after="20"/>
        <w:rPr>
          <w:color w:val="000000"/>
          <w:spacing w:val="-2"/>
          <w:sz w:val="22"/>
          <w:szCs w:val="22"/>
        </w:rPr>
      </w:pPr>
    </w:p>
    <w:sectPr w:rsidR="0031024B" w:rsidSect="00DE49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20" w:right="1080" w:bottom="540" w:left="1080" w:header="576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2E6B" w:rsidRDefault="00382E6B">
      <w:r>
        <w:separator/>
      </w:r>
    </w:p>
  </w:endnote>
  <w:endnote w:type="continuationSeparator" w:id="0">
    <w:p w:rsidR="00382E6B" w:rsidRDefault="00382E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8F4" w:rsidRDefault="002E48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8F4" w:rsidRDefault="002E48F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3C9" w:rsidRPr="009A3FD2" w:rsidRDefault="009A3FD2" w:rsidP="009A3FD2">
    <w:pPr>
      <w:pStyle w:val="Footer"/>
      <w:pBdr>
        <w:top w:val="single" w:sz="4" w:space="1" w:color="auto"/>
      </w:pBdr>
      <w:tabs>
        <w:tab w:val="clear" w:pos="4320"/>
        <w:tab w:val="clear" w:pos="8640"/>
        <w:tab w:val="center" w:pos="6480"/>
        <w:tab w:val="right" w:pos="10080"/>
      </w:tabs>
      <w:rPr>
        <w:sz w:val="16"/>
        <w:szCs w:val="16"/>
      </w:rPr>
    </w:pPr>
    <w:r w:rsidRPr="009A3FD2">
      <w:rPr>
        <w:sz w:val="16"/>
        <w:szCs w:val="16"/>
      </w:rPr>
      <w:t>Immunization Review and Declination Form_non HepB_</w:t>
    </w:r>
    <w:r w:rsidR="006B537F">
      <w:rPr>
        <w:sz w:val="16"/>
        <w:szCs w:val="16"/>
      </w:rPr>
      <w:t>5</w:t>
    </w:r>
    <w:r w:rsidRPr="009A3FD2">
      <w:rPr>
        <w:sz w:val="16"/>
        <w:szCs w:val="16"/>
      </w:rPr>
      <w:tab/>
      <w:t>Revision Date: 29-Nov-12</w:t>
    </w:r>
    <w:r w:rsidRPr="009A3FD2">
      <w:rPr>
        <w:sz w:val="16"/>
        <w:szCs w:val="16"/>
      </w:rPr>
      <w:tab/>
      <w:t xml:space="preserve">Page </w:t>
    </w:r>
    <w:r w:rsidRPr="009A3FD2">
      <w:rPr>
        <w:sz w:val="16"/>
        <w:szCs w:val="16"/>
      </w:rPr>
      <w:fldChar w:fldCharType="begin"/>
    </w:r>
    <w:r w:rsidRPr="009A3FD2">
      <w:rPr>
        <w:sz w:val="16"/>
        <w:szCs w:val="16"/>
      </w:rPr>
      <w:instrText xml:space="preserve"> PAGE  \* Arabic  \* MERGEFORMAT </w:instrText>
    </w:r>
    <w:r w:rsidRPr="009A3FD2">
      <w:rPr>
        <w:sz w:val="16"/>
        <w:szCs w:val="16"/>
      </w:rPr>
      <w:fldChar w:fldCharType="separate"/>
    </w:r>
    <w:r w:rsidR="00DE1B8E">
      <w:rPr>
        <w:noProof/>
        <w:sz w:val="16"/>
        <w:szCs w:val="16"/>
      </w:rPr>
      <w:t>1</w:t>
    </w:r>
    <w:r w:rsidRPr="009A3FD2">
      <w:rPr>
        <w:sz w:val="16"/>
        <w:szCs w:val="16"/>
      </w:rPr>
      <w:fldChar w:fldCharType="end"/>
    </w:r>
    <w:r w:rsidRPr="009A3FD2">
      <w:rPr>
        <w:sz w:val="16"/>
        <w:szCs w:val="16"/>
      </w:rPr>
      <w:t xml:space="preserve"> of </w:t>
    </w:r>
    <w:r w:rsidRPr="009A3FD2">
      <w:rPr>
        <w:sz w:val="16"/>
        <w:szCs w:val="16"/>
      </w:rPr>
      <w:fldChar w:fldCharType="begin"/>
    </w:r>
    <w:r w:rsidRPr="009A3FD2">
      <w:rPr>
        <w:sz w:val="16"/>
        <w:szCs w:val="16"/>
      </w:rPr>
      <w:instrText xml:space="preserve"> NUMPAGES  \* Arabic  \* MERGEFORMAT </w:instrText>
    </w:r>
    <w:r w:rsidRPr="009A3FD2">
      <w:rPr>
        <w:sz w:val="16"/>
        <w:szCs w:val="16"/>
      </w:rPr>
      <w:fldChar w:fldCharType="separate"/>
    </w:r>
    <w:r w:rsidR="00DE1B8E">
      <w:rPr>
        <w:noProof/>
        <w:sz w:val="16"/>
        <w:szCs w:val="16"/>
      </w:rPr>
      <w:t>1</w:t>
    </w:r>
    <w:r w:rsidRPr="009A3FD2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2E6B" w:rsidRDefault="00382E6B">
      <w:r>
        <w:separator/>
      </w:r>
    </w:p>
  </w:footnote>
  <w:footnote w:type="continuationSeparator" w:id="0">
    <w:p w:rsidR="00382E6B" w:rsidRDefault="00382E6B">
      <w:r>
        <w:continuationSeparator/>
      </w:r>
    </w:p>
  </w:footnote>
  <w:footnote w:id="1">
    <w:p w:rsidR="00554398" w:rsidRPr="00DE4903" w:rsidRDefault="00554398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DE4903">
        <w:rPr>
          <w:i/>
        </w:rPr>
        <w:t>Provide proof of vaccination, e.g., location, date.</w:t>
      </w:r>
    </w:p>
  </w:footnote>
  <w:footnote w:id="2">
    <w:p w:rsidR="00554398" w:rsidRPr="003D63C9" w:rsidRDefault="00554398" w:rsidP="00554398">
      <w:pPr>
        <w:pStyle w:val="FootnoteText"/>
      </w:pPr>
      <w:r w:rsidRPr="003D63C9">
        <w:rPr>
          <w:rStyle w:val="FootnoteReference"/>
        </w:rPr>
        <w:footnoteRef/>
      </w:r>
      <w:r w:rsidRPr="003D63C9">
        <w:t xml:space="preserve"> </w:t>
      </w:r>
      <w:r w:rsidRPr="003D63C9">
        <w:rPr>
          <w:i/>
          <w:spacing w:val="-2"/>
        </w:rPr>
        <w:t xml:space="preserve">Yerkes employees contact </w:t>
      </w:r>
      <w:r>
        <w:rPr>
          <w:i/>
          <w:spacing w:val="-2"/>
        </w:rPr>
        <w:t xml:space="preserve">the </w:t>
      </w:r>
      <w:r w:rsidRPr="003D63C9">
        <w:rPr>
          <w:i/>
          <w:spacing w:val="-2"/>
        </w:rPr>
        <w:t xml:space="preserve">Safety Officer at </w:t>
      </w:r>
      <w:r>
        <w:rPr>
          <w:i/>
          <w:spacing w:val="-2"/>
        </w:rPr>
        <w:t>the Yerkes facility.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8F4" w:rsidRDefault="002E48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48F4" w:rsidRDefault="002E48F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63C9" w:rsidRPr="00711D7E" w:rsidRDefault="007A3C70" w:rsidP="00AB2CC6">
    <w:pPr>
      <w:pStyle w:val="Header"/>
      <w:spacing w:before="60" w:line="192" w:lineRule="auto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3276600" cy="419100"/>
          <wp:effectExtent l="0" t="0" r="0" b="0"/>
          <wp:wrapNone/>
          <wp:docPr id="1" name="Picture 0" descr="EU_EnvironmentalHealthAndSafetyOffice_ResearchAdmin_hz_st_2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EU_EnvironmentalHealthAndSafetyOffice_ResearchAdmin_hz_st_2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66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D63C9" w:rsidRDefault="003D63C9">
    <w:pPr>
      <w:pStyle w:val="Header"/>
      <w:spacing w:line="192" w:lineRule="auto"/>
      <w:rPr>
        <w:sz w:val="4"/>
      </w:rPr>
    </w:pPr>
  </w:p>
  <w:p w:rsidR="003D63C9" w:rsidRPr="00395995" w:rsidRDefault="003D63C9" w:rsidP="006E3CD8">
    <w:pPr>
      <w:jc w:val="right"/>
      <w:rPr>
        <w:sz w:val="22"/>
        <w:szCs w:val="22"/>
      </w:rPr>
    </w:pPr>
    <w:r>
      <w:rPr>
        <w:sz w:val="22"/>
        <w:szCs w:val="22"/>
      </w:rPr>
      <w:t>1762 Clifton Road, Suite 1200</w:t>
    </w:r>
  </w:p>
  <w:p w:rsidR="003D63C9" w:rsidRPr="00395995" w:rsidRDefault="003D63C9" w:rsidP="006E3CD8">
    <w:pPr>
      <w:jc w:val="right"/>
      <w:rPr>
        <w:sz w:val="22"/>
        <w:szCs w:val="22"/>
      </w:rPr>
    </w:pPr>
    <w:r w:rsidRPr="00395995">
      <w:rPr>
        <w:sz w:val="22"/>
        <w:szCs w:val="22"/>
      </w:rPr>
      <w:t>Atlanta, Georgia 30322</w:t>
    </w:r>
  </w:p>
  <w:p w:rsidR="003D63C9" w:rsidRPr="000535BF" w:rsidRDefault="003D63C9" w:rsidP="00C27F19">
    <w:pPr>
      <w:jc w:val="right"/>
    </w:pPr>
    <w:r w:rsidRPr="000535BF">
      <w:t>(404) 727-</w:t>
    </w:r>
    <w:r>
      <w:t>5922</w:t>
    </w:r>
  </w:p>
  <w:p w:rsidR="003D63C9" w:rsidRPr="00C27F19" w:rsidRDefault="003D63C9" w:rsidP="00AB2CC6">
    <w:pPr>
      <w:pStyle w:val="Footer"/>
      <w:pBdr>
        <w:bottom w:val="single" w:sz="4" w:space="1" w:color="auto"/>
      </w:pBdr>
      <w:tabs>
        <w:tab w:val="left" w:pos="90"/>
      </w:tabs>
      <w:spacing w:before="80"/>
      <w:jc w:val="center"/>
      <w:rPr>
        <w:b/>
        <w:smallCaps/>
        <w:sz w:val="24"/>
        <w:szCs w:val="28"/>
      </w:rPr>
    </w:pPr>
    <w:r>
      <w:rPr>
        <w:b/>
        <w:smallCaps/>
        <w:sz w:val="24"/>
        <w:szCs w:val="28"/>
      </w:rPr>
      <w:t>Non-Hepatitis B – Immunization Review and Declination Form</w:t>
    </w:r>
  </w:p>
  <w:p w:rsidR="003D63C9" w:rsidRPr="00DE4903" w:rsidRDefault="003D63C9" w:rsidP="00C27F19">
    <w:pPr>
      <w:rPr>
        <w:sz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2071C"/>
    <w:multiLevelType w:val="multilevel"/>
    <w:tmpl w:val="1C6018A8"/>
    <w:lvl w:ilvl="0">
      <w:start w:val="1"/>
      <w:numFmt w:val="none"/>
      <w:pStyle w:val="Heading1"/>
      <w:lvlText w:val="%1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sz w:val="24"/>
      </w:rPr>
    </w:lvl>
    <w:lvl w:ilvl="1">
      <w:start w:val="1"/>
      <w:numFmt w:val="none"/>
      <w:pStyle w:val="Heading2"/>
      <w:lvlText w:val="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none"/>
      <w:pStyle w:val="Heading3"/>
      <w:lvlText w:val="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sz w:val="24"/>
      </w:rPr>
    </w:lvl>
    <w:lvl w:ilvl="3">
      <w:start w:val="1"/>
      <w:numFmt w:val="none"/>
      <w:pStyle w:val="Heading4"/>
      <w:lvlText w:val="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sz w:val="24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080" w:hanging="720"/>
      </w:pPr>
      <w:rPr>
        <w:rFonts w:hint="default"/>
        <w:b w:val="0"/>
        <w:i w:val="0"/>
        <w:caps w:val="0"/>
        <w:strike w:val="0"/>
        <w:dstrike w:val="0"/>
        <w:vanish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5">
      <w:start w:val="1"/>
      <w:numFmt w:val="lowerLetter"/>
      <w:pStyle w:val="Heading6"/>
      <w:lvlText w:val="%6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6">
      <w:start w:val="1"/>
      <w:numFmt w:val="decimal"/>
      <w:pStyle w:val="Heading7"/>
      <w:lvlText w:val="%7)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7">
      <w:start w:val="1"/>
      <w:numFmt w:val="lowerLetter"/>
      <w:pStyle w:val="Heading8"/>
      <w:lvlText w:val="%8)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8">
      <w:start w:val="1"/>
      <w:numFmt w:val="none"/>
      <w:pStyle w:val="Heading9"/>
      <w:lvlText w:val="%9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</w:abstractNum>
  <w:abstractNum w:abstractNumId="1" w15:restartNumberingAfterBreak="0">
    <w:nsid w:val="196C01F6"/>
    <w:multiLevelType w:val="hybridMultilevel"/>
    <w:tmpl w:val="36582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DF41AB"/>
    <w:multiLevelType w:val="hybridMultilevel"/>
    <w:tmpl w:val="DD08FF32"/>
    <w:lvl w:ilvl="0" w:tplc="1F64BD8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 w15:restartNumberingAfterBreak="0">
    <w:nsid w:val="38682942"/>
    <w:multiLevelType w:val="hybridMultilevel"/>
    <w:tmpl w:val="0734B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37D"/>
    <w:rsid w:val="00000B27"/>
    <w:rsid w:val="00004412"/>
    <w:rsid w:val="00004E0F"/>
    <w:rsid w:val="000050C1"/>
    <w:rsid w:val="00011E7B"/>
    <w:rsid w:val="0001299D"/>
    <w:rsid w:val="0001409E"/>
    <w:rsid w:val="0001596B"/>
    <w:rsid w:val="0001602A"/>
    <w:rsid w:val="00016068"/>
    <w:rsid w:val="00017F10"/>
    <w:rsid w:val="00020B33"/>
    <w:rsid w:val="0002115C"/>
    <w:rsid w:val="00024AA1"/>
    <w:rsid w:val="00024E23"/>
    <w:rsid w:val="00025E3F"/>
    <w:rsid w:val="00026854"/>
    <w:rsid w:val="00027B1F"/>
    <w:rsid w:val="00030C3E"/>
    <w:rsid w:val="00032500"/>
    <w:rsid w:val="0003499B"/>
    <w:rsid w:val="00040601"/>
    <w:rsid w:val="00040E4D"/>
    <w:rsid w:val="0004319C"/>
    <w:rsid w:val="0004392E"/>
    <w:rsid w:val="00045D98"/>
    <w:rsid w:val="00046D4A"/>
    <w:rsid w:val="0004778E"/>
    <w:rsid w:val="00053BFA"/>
    <w:rsid w:val="00056B46"/>
    <w:rsid w:val="00056E42"/>
    <w:rsid w:val="00060D7B"/>
    <w:rsid w:val="00063D70"/>
    <w:rsid w:val="0006522D"/>
    <w:rsid w:val="00070FE3"/>
    <w:rsid w:val="0007238D"/>
    <w:rsid w:val="000747FC"/>
    <w:rsid w:val="00076541"/>
    <w:rsid w:val="00077E3C"/>
    <w:rsid w:val="0008353C"/>
    <w:rsid w:val="000838D0"/>
    <w:rsid w:val="00086345"/>
    <w:rsid w:val="00086853"/>
    <w:rsid w:val="00086ED6"/>
    <w:rsid w:val="00092D19"/>
    <w:rsid w:val="00094765"/>
    <w:rsid w:val="00095026"/>
    <w:rsid w:val="00095521"/>
    <w:rsid w:val="00097963"/>
    <w:rsid w:val="000A5006"/>
    <w:rsid w:val="000A5EEE"/>
    <w:rsid w:val="000A7AC1"/>
    <w:rsid w:val="000A7C73"/>
    <w:rsid w:val="000B1B12"/>
    <w:rsid w:val="000B1B86"/>
    <w:rsid w:val="000B2FE5"/>
    <w:rsid w:val="000B4726"/>
    <w:rsid w:val="000B6443"/>
    <w:rsid w:val="000B658A"/>
    <w:rsid w:val="000C057B"/>
    <w:rsid w:val="000C1D5E"/>
    <w:rsid w:val="000D2500"/>
    <w:rsid w:val="000D384E"/>
    <w:rsid w:val="000E371F"/>
    <w:rsid w:val="000E5B01"/>
    <w:rsid w:val="000E6E9E"/>
    <w:rsid w:val="000E724B"/>
    <w:rsid w:val="000F186B"/>
    <w:rsid w:val="000F4B2F"/>
    <w:rsid w:val="0010423E"/>
    <w:rsid w:val="00104C39"/>
    <w:rsid w:val="001066B3"/>
    <w:rsid w:val="00112BCC"/>
    <w:rsid w:val="00112CAA"/>
    <w:rsid w:val="0011309B"/>
    <w:rsid w:val="001143E9"/>
    <w:rsid w:val="00115F4C"/>
    <w:rsid w:val="00117CB4"/>
    <w:rsid w:val="00121344"/>
    <w:rsid w:val="001220CE"/>
    <w:rsid w:val="00125917"/>
    <w:rsid w:val="00130EBC"/>
    <w:rsid w:val="0013136F"/>
    <w:rsid w:val="0013276F"/>
    <w:rsid w:val="00132E54"/>
    <w:rsid w:val="00135692"/>
    <w:rsid w:val="00137E25"/>
    <w:rsid w:val="00141492"/>
    <w:rsid w:val="00144C52"/>
    <w:rsid w:val="00150DF7"/>
    <w:rsid w:val="00150FBB"/>
    <w:rsid w:val="001549F2"/>
    <w:rsid w:val="00155711"/>
    <w:rsid w:val="0016112A"/>
    <w:rsid w:val="00163F3E"/>
    <w:rsid w:val="00170095"/>
    <w:rsid w:val="00172A0E"/>
    <w:rsid w:val="00173417"/>
    <w:rsid w:val="00174793"/>
    <w:rsid w:val="001759DE"/>
    <w:rsid w:val="00180D1B"/>
    <w:rsid w:val="00186ED2"/>
    <w:rsid w:val="00190C12"/>
    <w:rsid w:val="00191421"/>
    <w:rsid w:val="00192D4A"/>
    <w:rsid w:val="00197D7E"/>
    <w:rsid w:val="001A00F7"/>
    <w:rsid w:val="001A1A31"/>
    <w:rsid w:val="001A6BC2"/>
    <w:rsid w:val="001B210F"/>
    <w:rsid w:val="001B69E4"/>
    <w:rsid w:val="001C0222"/>
    <w:rsid w:val="001C63D8"/>
    <w:rsid w:val="001C7627"/>
    <w:rsid w:val="001D5452"/>
    <w:rsid w:val="001D6E93"/>
    <w:rsid w:val="001E01D2"/>
    <w:rsid w:val="001E499E"/>
    <w:rsid w:val="001E59F9"/>
    <w:rsid w:val="001E6294"/>
    <w:rsid w:val="001E7E4E"/>
    <w:rsid w:val="001F0092"/>
    <w:rsid w:val="001F1880"/>
    <w:rsid w:val="001F46F6"/>
    <w:rsid w:val="001F5858"/>
    <w:rsid w:val="00200AEF"/>
    <w:rsid w:val="00200EFF"/>
    <w:rsid w:val="00202806"/>
    <w:rsid w:val="00203840"/>
    <w:rsid w:val="00203DD4"/>
    <w:rsid w:val="0020421B"/>
    <w:rsid w:val="00204C96"/>
    <w:rsid w:val="00205AFA"/>
    <w:rsid w:val="00205D1E"/>
    <w:rsid w:val="00212C36"/>
    <w:rsid w:val="00212CD0"/>
    <w:rsid w:val="002175FF"/>
    <w:rsid w:val="00220155"/>
    <w:rsid w:val="00220E34"/>
    <w:rsid w:val="00222DCC"/>
    <w:rsid w:val="0022479E"/>
    <w:rsid w:val="00232C24"/>
    <w:rsid w:val="0023313F"/>
    <w:rsid w:val="00234E1F"/>
    <w:rsid w:val="0023536D"/>
    <w:rsid w:val="00237A80"/>
    <w:rsid w:val="00237A94"/>
    <w:rsid w:val="00241B1E"/>
    <w:rsid w:val="00241B9E"/>
    <w:rsid w:val="00243FD5"/>
    <w:rsid w:val="002443E4"/>
    <w:rsid w:val="00245625"/>
    <w:rsid w:val="00246CE2"/>
    <w:rsid w:val="00250846"/>
    <w:rsid w:val="00250E42"/>
    <w:rsid w:val="00253CE4"/>
    <w:rsid w:val="00254E35"/>
    <w:rsid w:val="002632AD"/>
    <w:rsid w:val="00265F94"/>
    <w:rsid w:val="002717F5"/>
    <w:rsid w:val="0027345B"/>
    <w:rsid w:val="00273D64"/>
    <w:rsid w:val="00275DEF"/>
    <w:rsid w:val="00277698"/>
    <w:rsid w:val="002807FC"/>
    <w:rsid w:val="002822F8"/>
    <w:rsid w:val="002827A2"/>
    <w:rsid w:val="00290406"/>
    <w:rsid w:val="00290FCB"/>
    <w:rsid w:val="00291B5A"/>
    <w:rsid w:val="002924B8"/>
    <w:rsid w:val="00292908"/>
    <w:rsid w:val="0029291C"/>
    <w:rsid w:val="00295635"/>
    <w:rsid w:val="002A053F"/>
    <w:rsid w:val="002A4385"/>
    <w:rsid w:val="002A6880"/>
    <w:rsid w:val="002B131F"/>
    <w:rsid w:val="002B166E"/>
    <w:rsid w:val="002B2991"/>
    <w:rsid w:val="002B7EBB"/>
    <w:rsid w:val="002C3361"/>
    <w:rsid w:val="002C352B"/>
    <w:rsid w:val="002C50BD"/>
    <w:rsid w:val="002C53CD"/>
    <w:rsid w:val="002C797A"/>
    <w:rsid w:val="002D0543"/>
    <w:rsid w:val="002D7EF4"/>
    <w:rsid w:val="002E48F4"/>
    <w:rsid w:val="002E56F4"/>
    <w:rsid w:val="002E7A81"/>
    <w:rsid w:val="002E7B1A"/>
    <w:rsid w:val="002F5353"/>
    <w:rsid w:val="002F5B9A"/>
    <w:rsid w:val="002F649C"/>
    <w:rsid w:val="002F7F48"/>
    <w:rsid w:val="00304D35"/>
    <w:rsid w:val="0031024B"/>
    <w:rsid w:val="00310C43"/>
    <w:rsid w:val="003111AB"/>
    <w:rsid w:val="003121D8"/>
    <w:rsid w:val="00312473"/>
    <w:rsid w:val="00314B33"/>
    <w:rsid w:val="00320FE5"/>
    <w:rsid w:val="0032199B"/>
    <w:rsid w:val="0033163E"/>
    <w:rsid w:val="00332044"/>
    <w:rsid w:val="003337BF"/>
    <w:rsid w:val="00334022"/>
    <w:rsid w:val="00337B01"/>
    <w:rsid w:val="00340BD5"/>
    <w:rsid w:val="00346FF2"/>
    <w:rsid w:val="0035113B"/>
    <w:rsid w:val="00351918"/>
    <w:rsid w:val="00352EDD"/>
    <w:rsid w:val="003535C5"/>
    <w:rsid w:val="0035506B"/>
    <w:rsid w:val="003573BB"/>
    <w:rsid w:val="0036065A"/>
    <w:rsid w:val="00362636"/>
    <w:rsid w:val="00362D23"/>
    <w:rsid w:val="00364C45"/>
    <w:rsid w:val="00366AB8"/>
    <w:rsid w:val="003723CE"/>
    <w:rsid w:val="00373BB7"/>
    <w:rsid w:val="00374638"/>
    <w:rsid w:val="003824D1"/>
    <w:rsid w:val="00382E6B"/>
    <w:rsid w:val="0038324C"/>
    <w:rsid w:val="00387622"/>
    <w:rsid w:val="003876C8"/>
    <w:rsid w:val="003922C5"/>
    <w:rsid w:val="0039238A"/>
    <w:rsid w:val="00392973"/>
    <w:rsid w:val="00395E88"/>
    <w:rsid w:val="00395F8F"/>
    <w:rsid w:val="00396A88"/>
    <w:rsid w:val="003973EA"/>
    <w:rsid w:val="003A0DFF"/>
    <w:rsid w:val="003A4623"/>
    <w:rsid w:val="003A73B8"/>
    <w:rsid w:val="003B000A"/>
    <w:rsid w:val="003B0918"/>
    <w:rsid w:val="003B6066"/>
    <w:rsid w:val="003C1807"/>
    <w:rsid w:val="003C2AA4"/>
    <w:rsid w:val="003C346A"/>
    <w:rsid w:val="003C4B18"/>
    <w:rsid w:val="003D3C46"/>
    <w:rsid w:val="003D5E92"/>
    <w:rsid w:val="003D63C9"/>
    <w:rsid w:val="003D64BA"/>
    <w:rsid w:val="003E0876"/>
    <w:rsid w:val="003E2AEF"/>
    <w:rsid w:val="003E4493"/>
    <w:rsid w:val="003E5E06"/>
    <w:rsid w:val="003E69D2"/>
    <w:rsid w:val="003F0295"/>
    <w:rsid w:val="003F2F82"/>
    <w:rsid w:val="003F6CB1"/>
    <w:rsid w:val="003F7A67"/>
    <w:rsid w:val="0040026B"/>
    <w:rsid w:val="004003F8"/>
    <w:rsid w:val="00400D81"/>
    <w:rsid w:val="0040369F"/>
    <w:rsid w:val="0040644E"/>
    <w:rsid w:val="00407BCA"/>
    <w:rsid w:val="00407FC7"/>
    <w:rsid w:val="00413A34"/>
    <w:rsid w:val="00416054"/>
    <w:rsid w:val="0041633F"/>
    <w:rsid w:val="00416604"/>
    <w:rsid w:val="004169D8"/>
    <w:rsid w:val="0042005B"/>
    <w:rsid w:val="00420257"/>
    <w:rsid w:val="00422AEF"/>
    <w:rsid w:val="00423611"/>
    <w:rsid w:val="004261FC"/>
    <w:rsid w:val="00432766"/>
    <w:rsid w:val="00433D99"/>
    <w:rsid w:val="00436969"/>
    <w:rsid w:val="00437DAE"/>
    <w:rsid w:val="004451AB"/>
    <w:rsid w:val="004463A6"/>
    <w:rsid w:val="00450451"/>
    <w:rsid w:val="00454CAD"/>
    <w:rsid w:val="00460446"/>
    <w:rsid w:val="00466B36"/>
    <w:rsid w:val="0047200F"/>
    <w:rsid w:val="00473EB2"/>
    <w:rsid w:val="00474505"/>
    <w:rsid w:val="00475B84"/>
    <w:rsid w:val="00475D3A"/>
    <w:rsid w:val="00484710"/>
    <w:rsid w:val="00485B96"/>
    <w:rsid w:val="00486EDC"/>
    <w:rsid w:val="00487BED"/>
    <w:rsid w:val="00490B40"/>
    <w:rsid w:val="00494E00"/>
    <w:rsid w:val="004A112C"/>
    <w:rsid w:val="004A2EEE"/>
    <w:rsid w:val="004A5850"/>
    <w:rsid w:val="004A6AE7"/>
    <w:rsid w:val="004A6F3F"/>
    <w:rsid w:val="004B0FD6"/>
    <w:rsid w:val="004C71F6"/>
    <w:rsid w:val="004C7574"/>
    <w:rsid w:val="004D051B"/>
    <w:rsid w:val="004D2F30"/>
    <w:rsid w:val="004D3045"/>
    <w:rsid w:val="004D3DC7"/>
    <w:rsid w:val="004D6D88"/>
    <w:rsid w:val="004E5FDA"/>
    <w:rsid w:val="004E73B6"/>
    <w:rsid w:val="004F18D4"/>
    <w:rsid w:val="004F1BF6"/>
    <w:rsid w:val="005018F5"/>
    <w:rsid w:val="00507B50"/>
    <w:rsid w:val="00510553"/>
    <w:rsid w:val="0051362E"/>
    <w:rsid w:val="00514788"/>
    <w:rsid w:val="00517732"/>
    <w:rsid w:val="0052116F"/>
    <w:rsid w:val="00521EA6"/>
    <w:rsid w:val="0052306E"/>
    <w:rsid w:val="00526A99"/>
    <w:rsid w:val="0052771E"/>
    <w:rsid w:val="00530FCB"/>
    <w:rsid w:val="00531B25"/>
    <w:rsid w:val="005327EB"/>
    <w:rsid w:val="00534821"/>
    <w:rsid w:val="0053797F"/>
    <w:rsid w:val="005408EE"/>
    <w:rsid w:val="005432D1"/>
    <w:rsid w:val="00543851"/>
    <w:rsid w:val="00544657"/>
    <w:rsid w:val="005456C6"/>
    <w:rsid w:val="005464CB"/>
    <w:rsid w:val="005507FE"/>
    <w:rsid w:val="00551972"/>
    <w:rsid w:val="00553707"/>
    <w:rsid w:val="00554398"/>
    <w:rsid w:val="00554D19"/>
    <w:rsid w:val="0055544D"/>
    <w:rsid w:val="00557A63"/>
    <w:rsid w:val="005600E3"/>
    <w:rsid w:val="005658A5"/>
    <w:rsid w:val="005721F0"/>
    <w:rsid w:val="00575A3D"/>
    <w:rsid w:val="00576789"/>
    <w:rsid w:val="0057761F"/>
    <w:rsid w:val="00577D79"/>
    <w:rsid w:val="00580021"/>
    <w:rsid w:val="005805DC"/>
    <w:rsid w:val="0058089C"/>
    <w:rsid w:val="005816B0"/>
    <w:rsid w:val="00581C81"/>
    <w:rsid w:val="00582A46"/>
    <w:rsid w:val="00583713"/>
    <w:rsid w:val="005838FC"/>
    <w:rsid w:val="00583FA4"/>
    <w:rsid w:val="00586E33"/>
    <w:rsid w:val="00594D4F"/>
    <w:rsid w:val="00594F03"/>
    <w:rsid w:val="005954C6"/>
    <w:rsid w:val="005A3F2C"/>
    <w:rsid w:val="005A4374"/>
    <w:rsid w:val="005B08C5"/>
    <w:rsid w:val="005B10FB"/>
    <w:rsid w:val="005B6DCE"/>
    <w:rsid w:val="005B7E5C"/>
    <w:rsid w:val="005C3C4A"/>
    <w:rsid w:val="005C699B"/>
    <w:rsid w:val="005D07E2"/>
    <w:rsid w:val="005D28D0"/>
    <w:rsid w:val="005D3295"/>
    <w:rsid w:val="005D39AD"/>
    <w:rsid w:val="005D6151"/>
    <w:rsid w:val="005E4147"/>
    <w:rsid w:val="005E55EA"/>
    <w:rsid w:val="005F1314"/>
    <w:rsid w:val="005F1BD9"/>
    <w:rsid w:val="005F5EC0"/>
    <w:rsid w:val="005F6DDD"/>
    <w:rsid w:val="00601932"/>
    <w:rsid w:val="006019A3"/>
    <w:rsid w:val="0060301E"/>
    <w:rsid w:val="0060664C"/>
    <w:rsid w:val="0060774D"/>
    <w:rsid w:val="00611010"/>
    <w:rsid w:val="00620F8A"/>
    <w:rsid w:val="006217E8"/>
    <w:rsid w:val="00621AF9"/>
    <w:rsid w:val="006221D5"/>
    <w:rsid w:val="00623050"/>
    <w:rsid w:val="006248FD"/>
    <w:rsid w:val="006279D5"/>
    <w:rsid w:val="0063043F"/>
    <w:rsid w:val="00631616"/>
    <w:rsid w:val="006317C4"/>
    <w:rsid w:val="006317ED"/>
    <w:rsid w:val="0063203B"/>
    <w:rsid w:val="00635C42"/>
    <w:rsid w:val="00637D27"/>
    <w:rsid w:val="006405CF"/>
    <w:rsid w:val="00642930"/>
    <w:rsid w:val="00650EB0"/>
    <w:rsid w:val="006514A7"/>
    <w:rsid w:val="00652005"/>
    <w:rsid w:val="0065245E"/>
    <w:rsid w:val="00660D5C"/>
    <w:rsid w:val="00663182"/>
    <w:rsid w:val="006635DB"/>
    <w:rsid w:val="00664BD9"/>
    <w:rsid w:val="006700CA"/>
    <w:rsid w:val="006737CF"/>
    <w:rsid w:val="0067641E"/>
    <w:rsid w:val="006800AC"/>
    <w:rsid w:val="0068338E"/>
    <w:rsid w:val="00686C34"/>
    <w:rsid w:val="00691887"/>
    <w:rsid w:val="00697061"/>
    <w:rsid w:val="006A094C"/>
    <w:rsid w:val="006A1F46"/>
    <w:rsid w:val="006A78D3"/>
    <w:rsid w:val="006B44AB"/>
    <w:rsid w:val="006B537F"/>
    <w:rsid w:val="006C4A36"/>
    <w:rsid w:val="006C5CC4"/>
    <w:rsid w:val="006C687F"/>
    <w:rsid w:val="006C77A4"/>
    <w:rsid w:val="006D08FC"/>
    <w:rsid w:val="006D4373"/>
    <w:rsid w:val="006D5AD8"/>
    <w:rsid w:val="006D6089"/>
    <w:rsid w:val="006E17BF"/>
    <w:rsid w:val="006E3CD8"/>
    <w:rsid w:val="006E6E66"/>
    <w:rsid w:val="006F0EA6"/>
    <w:rsid w:val="006F17E3"/>
    <w:rsid w:val="00706CCF"/>
    <w:rsid w:val="00711118"/>
    <w:rsid w:val="007146B3"/>
    <w:rsid w:val="007176FE"/>
    <w:rsid w:val="00720276"/>
    <w:rsid w:val="007355D7"/>
    <w:rsid w:val="007360A9"/>
    <w:rsid w:val="00743821"/>
    <w:rsid w:val="00743E33"/>
    <w:rsid w:val="0074529F"/>
    <w:rsid w:val="0074584B"/>
    <w:rsid w:val="007465F3"/>
    <w:rsid w:val="00754804"/>
    <w:rsid w:val="0075791F"/>
    <w:rsid w:val="00760A68"/>
    <w:rsid w:val="007619FA"/>
    <w:rsid w:val="0076345F"/>
    <w:rsid w:val="00765D91"/>
    <w:rsid w:val="00766A89"/>
    <w:rsid w:val="00767B1C"/>
    <w:rsid w:val="0077438A"/>
    <w:rsid w:val="0077470C"/>
    <w:rsid w:val="00774810"/>
    <w:rsid w:val="00774B24"/>
    <w:rsid w:val="00774EA7"/>
    <w:rsid w:val="00781BC5"/>
    <w:rsid w:val="00783AB8"/>
    <w:rsid w:val="00784C75"/>
    <w:rsid w:val="00792564"/>
    <w:rsid w:val="007925F5"/>
    <w:rsid w:val="00795290"/>
    <w:rsid w:val="007A0396"/>
    <w:rsid w:val="007A091F"/>
    <w:rsid w:val="007A3010"/>
    <w:rsid w:val="007A310D"/>
    <w:rsid w:val="007A3C70"/>
    <w:rsid w:val="007A500D"/>
    <w:rsid w:val="007A539C"/>
    <w:rsid w:val="007A7C2E"/>
    <w:rsid w:val="007B0349"/>
    <w:rsid w:val="007B1EEF"/>
    <w:rsid w:val="007B3E2F"/>
    <w:rsid w:val="007B7619"/>
    <w:rsid w:val="007B78C8"/>
    <w:rsid w:val="007C0869"/>
    <w:rsid w:val="007C2965"/>
    <w:rsid w:val="007C2BFC"/>
    <w:rsid w:val="007C4925"/>
    <w:rsid w:val="007D2623"/>
    <w:rsid w:val="007D400F"/>
    <w:rsid w:val="007D7851"/>
    <w:rsid w:val="007D7CEA"/>
    <w:rsid w:val="007E294E"/>
    <w:rsid w:val="007E30CB"/>
    <w:rsid w:val="007E4081"/>
    <w:rsid w:val="007F4557"/>
    <w:rsid w:val="007F5B35"/>
    <w:rsid w:val="007F7BB7"/>
    <w:rsid w:val="00801E84"/>
    <w:rsid w:val="008037B7"/>
    <w:rsid w:val="00804FA4"/>
    <w:rsid w:val="00810911"/>
    <w:rsid w:val="00813360"/>
    <w:rsid w:val="008151D6"/>
    <w:rsid w:val="0081523B"/>
    <w:rsid w:val="00817F2A"/>
    <w:rsid w:val="008202F3"/>
    <w:rsid w:val="00820B39"/>
    <w:rsid w:val="00820D85"/>
    <w:rsid w:val="00820E1E"/>
    <w:rsid w:val="00822B51"/>
    <w:rsid w:val="00826D8D"/>
    <w:rsid w:val="00826F09"/>
    <w:rsid w:val="008274FF"/>
    <w:rsid w:val="00832AC6"/>
    <w:rsid w:val="0083515B"/>
    <w:rsid w:val="0084045D"/>
    <w:rsid w:val="008447D6"/>
    <w:rsid w:val="00844CFD"/>
    <w:rsid w:val="00851512"/>
    <w:rsid w:val="00854C7E"/>
    <w:rsid w:val="008568ED"/>
    <w:rsid w:val="008574D6"/>
    <w:rsid w:val="00863277"/>
    <w:rsid w:val="00864177"/>
    <w:rsid w:val="008670D0"/>
    <w:rsid w:val="00874C09"/>
    <w:rsid w:val="00876AFA"/>
    <w:rsid w:val="008811FC"/>
    <w:rsid w:val="00881FC9"/>
    <w:rsid w:val="00883B1E"/>
    <w:rsid w:val="008845CC"/>
    <w:rsid w:val="008854E2"/>
    <w:rsid w:val="00887874"/>
    <w:rsid w:val="00891155"/>
    <w:rsid w:val="008939C2"/>
    <w:rsid w:val="00895947"/>
    <w:rsid w:val="008A176E"/>
    <w:rsid w:val="008A219C"/>
    <w:rsid w:val="008A3B53"/>
    <w:rsid w:val="008A7591"/>
    <w:rsid w:val="008B59A3"/>
    <w:rsid w:val="008B65BA"/>
    <w:rsid w:val="008B7217"/>
    <w:rsid w:val="008B798E"/>
    <w:rsid w:val="008C26EA"/>
    <w:rsid w:val="008C370E"/>
    <w:rsid w:val="008C3991"/>
    <w:rsid w:val="008C432B"/>
    <w:rsid w:val="008C7D12"/>
    <w:rsid w:val="008C7F19"/>
    <w:rsid w:val="008D220B"/>
    <w:rsid w:val="008D28C6"/>
    <w:rsid w:val="008D2C96"/>
    <w:rsid w:val="008D4021"/>
    <w:rsid w:val="008D5426"/>
    <w:rsid w:val="008E0CCC"/>
    <w:rsid w:val="008E5E2A"/>
    <w:rsid w:val="008E6DC2"/>
    <w:rsid w:val="008E7C24"/>
    <w:rsid w:val="008F2428"/>
    <w:rsid w:val="008F2D7C"/>
    <w:rsid w:val="008F577E"/>
    <w:rsid w:val="008F6CE0"/>
    <w:rsid w:val="00902D60"/>
    <w:rsid w:val="00902E97"/>
    <w:rsid w:val="0090388C"/>
    <w:rsid w:val="009060CB"/>
    <w:rsid w:val="00910303"/>
    <w:rsid w:val="009110FD"/>
    <w:rsid w:val="009116DA"/>
    <w:rsid w:val="00911A26"/>
    <w:rsid w:val="00914E82"/>
    <w:rsid w:val="009179A6"/>
    <w:rsid w:val="00927E0E"/>
    <w:rsid w:val="009375DD"/>
    <w:rsid w:val="00942336"/>
    <w:rsid w:val="00943572"/>
    <w:rsid w:val="0094520E"/>
    <w:rsid w:val="00946EB9"/>
    <w:rsid w:val="009517D3"/>
    <w:rsid w:val="00955F93"/>
    <w:rsid w:val="00956454"/>
    <w:rsid w:val="00963A3B"/>
    <w:rsid w:val="00964886"/>
    <w:rsid w:val="009659A4"/>
    <w:rsid w:val="00967254"/>
    <w:rsid w:val="009675F7"/>
    <w:rsid w:val="0096762E"/>
    <w:rsid w:val="00967CE5"/>
    <w:rsid w:val="00971944"/>
    <w:rsid w:val="009729BD"/>
    <w:rsid w:val="00975359"/>
    <w:rsid w:val="0098439E"/>
    <w:rsid w:val="00991413"/>
    <w:rsid w:val="00993399"/>
    <w:rsid w:val="00993A70"/>
    <w:rsid w:val="0099517E"/>
    <w:rsid w:val="009964F0"/>
    <w:rsid w:val="00996FC4"/>
    <w:rsid w:val="00997110"/>
    <w:rsid w:val="00997B37"/>
    <w:rsid w:val="009A0A20"/>
    <w:rsid w:val="009A2195"/>
    <w:rsid w:val="009A3FD2"/>
    <w:rsid w:val="009A4118"/>
    <w:rsid w:val="009B144E"/>
    <w:rsid w:val="009B201E"/>
    <w:rsid w:val="009B37BC"/>
    <w:rsid w:val="009B3C1B"/>
    <w:rsid w:val="009B65B0"/>
    <w:rsid w:val="009C3B47"/>
    <w:rsid w:val="009C631E"/>
    <w:rsid w:val="009D62CD"/>
    <w:rsid w:val="009D6B41"/>
    <w:rsid w:val="009D75B6"/>
    <w:rsid w:val="009E2087"/>
    <w:rsid w:val="009E298F"/>
    <w:rsid w:val="009F1F86"/>
    <w:rsid w:val="009F2D13"/>
    <w:rsid w:val="009F402F"/>
    <w:rsid w:val="009F42B3"/>
    <w:rsid w:val="009F4465"/>
    <w:rsid w:val="009F5F58"/>
    <w:rsid w:val="009F6ABE"/>
    <w:rsid w:val="009F72A3"/>
    <w:rsid w:val="00A07F0E"/>
    <w:rsid w:val="00A10669"/>
    <w:rsid w:val="00A123AC"/>
    <w:rsid w:val="00A154D0"/>
    <w:rsid w:val="00A23B69"/>
    <w:rsid w:val="00A24AF5"/>
    <w:rsid w:val="00A308DD"/>
    <w:rsid w:val="00A32E6A"/>
    <w:rsid w:val="00A33682"/>
    <w:rsid w:val="00A34250"/>
    <w:rsid w:val="00A40C44"/>
    <w:rsid w:val="00A41625"/>
    <w:rsid w:val="00A41AF0"/>
    <w:rsid w:val="00A4557B"/>
    <w:rsid w:val="00A50531"/>
    <w:rsid w:val="00A54E78"/>
    <w:rsid w:val="00A560DE"/>
    <w:rsid w:val="00A56469"/>
    <w:rsid w:val="00A604A0"/>
    <w:rsid w:val="00A706D9"/>
    <w:rsid w:val="00A724AE"/>
    <w:rsid w:val="00A73A17"/>
    <w:rsid w:val="00A73A35"/>
    <w:rsid w:val="00A7492D"/>
    <w:rsid w:val="00A810C1"/>
    <w:rsid w:val="00A85CAC"/>
    <w:rsid w:val="00A872D7"/>
    <w:rsid w:val="00A91822"/>
    <w:rsid w:val="00A97E49"/>
    <w:rsid w:val="00AA279B"/>
    <w:rsid w:val="00AA399F"/>
    <w:rsid w:val="00AA4C82"/>
    <w:rsid w:val="00AA65B3"/>
    <w:rsid w:val="00AA7ED0"/>
    <w:rsid w:val="00AB01A5"/>
    <w:rsid w:val="00AB0469"/>
    <w:rsid w:val="00AB0584"/>
    <w:rsid w:val="00AB2668"/>
    <w:rsid w:val="00AB2CC6"/>
    <w:rsid w:val="00AB7B99"/>
    <w:rsid w:val="00AC1661"/>
    <w:rsid w:val="00AC2E32"/>
    <w:rsid w:val="00AD0AD2"/>
    <w:rsid w:val="00AD12E7"/>
    <w:rsid w:val="00AD3289"/>
    <w:rsid w:val="00AD5BCB"/>
    <w:rsid w:val="00AD6011"/>
    <w:rsid w:val="00AD6E85"/>
    <w:rsid w:val="00AD7161"/>
    <w:rsid w:val="00AD79BE"/>
    <w:rsid w:val="00AE0AD4"/>
    <w:rsid w:val="00AE2F96"/>
    <w:rsid w:val="00AF00C8"/>
    <w:rsid w:val="00AF16BD"/>
    <w:rsid w:val="00AF1E38"/>
    <w:rsid w:val="00AF3B3E"/>
    <w:rsid w:val="00AF542B"/>
    <w:rsid w:val="00AF62F8"/>
    <w:rsid w:val="00B03679"/>
    <w:rsid w:val="00B05579"/>
    <w:rsid w:val="00B10047"/>
    <w:rsid w:val="00B11147"/>
    <w:rsid w:val="00B148CC"/>
    <w:rsid w:val="00B26298"/>
    <w:rsid w:val="00B274D1"/>
    <w:rsid w:val="00B35C0B"/>
    <w:rsid w:val="00B40815"/>
    <w:rsid w:val="00B444D4"/>
    <w:rsid w:val="00B46D08"/>
    <w:rsid w:val="00B61958"/>
    <w:rsid w:val="00B65316"/>
    <w:rsid w:val="00B661FB"/>
    <w:rsid w:val="00B66E30"/>
    <w:rsid w:val="00B67422"/>
    <w:rsid w:val="00B7191E"/>
    <w:rsid w:val="00B80786"/>
    <w:rsid w:val="00B83DB7"/>
    <w:rsid w:val="00B85BF5"/>
    <w:rsid w:val="00B85D56"/>
    <w:rsid w:val="00B90464"/>
    <w:rsid w:val="00B91A5E"/>
    <w:rsid w:val="00B93EA4"/>
    <w:rsid w:val="00B94215"/>
    <w:rsid w:val="00B95D4F"/>
    <w:rsid w:val="00BA1689"/>
    <w:rsid w:val="00BA1C1A"/>
    <w:rsid w:val="00BA52CB"/>
    <w:rsid w:val="00BA7E7B"/>
    <w:rsid w:val="00BB1D21"/>
    <w:rsid w:val="00BB288A"/>
    <w:rsid w:val="00BB461A"/>
    <w:rsid w:val="00BB4694"/>
    <w:rsid w:val="00BB6F89"/>
    <w:rsid w:val="00BC1510"/>
    <w:rsid w:val="00BC50BF"/>
    <w:rsid w:val="00BC548B"/>
    <w:rsid w:val="00BC66D0"/>
    <w:rsid w:val="00BC6C4B"/>
    <w:rsid w:val="00BD0DDC"/>
    <w:rsid w:val="00BD6169"/>
    <w:rsid w:val="00BD6D10"/>
    <w:rsid w:val="00BD7838"/>
    <w:rsid w:val="00BE0591"/>
    <w:rsid w:val="00BE3B1E"/>
    <w:rsid w:val="00BE3B6E"/>
    <w:rsid w:val="00BE7597"/>
    <w:rsid w:val="00BE7D45"/>
    <w:rsid w:val="00BF183F"/>
    <w:rsid w:val="00BF1C90"/>
    <w:rsid w:val="00BF4DFC"/>
    <w:rsid w:val="00BF4FD8"/>
    <w:rsid w:val="00C01C40"/>
    <w:rsid w:val="00C03407"/>
    <w:rsid w:val="00C04978"/>
    <w:rsid w:val="00C0562C"/>
    <w:rsid w:val="00C11558"/>
    <w:rsid w:val="00C1211D"/>
    <w:rsid w:val="00C14EED"/>
    <w:rsid w:val="00C175B2"/>
    <w:rsid w:val="00C223C2"/>
    <w:rsid w:val="00C226A7"/>
    <w:rsid w:val="00C22863"/>
    <w:rsid w:val="00C27F19"/>
    <w:rsid w:val="00C3335A"/>
    <w:rsid w:val="00C34F44"/>
    <w:rsid w:val="00C40054"/>
    <w:rsid w:val="00C474A6"/>
    <w:rsid w:val="00C50EC2"/>
    <w:rsid w:val="00C51B3D"/>
    <w:rsid w:val="00C53DF2"/>
    <w:rsid w:val="00C618D3"/>
    <w:rsid w:val="00C628B8"/>
    <w:rsid w:val="00C65568"/>
    <w:rsid w:val="00C71D1B"/>
    <w:rsid w:val="00C73C29"/>
    <w:rsid w:val="00C746FB"/>
    <w:rsid w:val="00C75BAE"/>
    <w:rsid w:val="00C766E9"/>
    <w:rsid w:val="00C76EDB"/>
    <w:rsid w:val="00C80F18"/>
    <w:rsid w:val="00C81B91"/>
    <w:rsid w:val="00C83C89"/>
    <w:rsid w:val="00C94F71"/>
    <w:rsid w:val="00C9744F"/>
    <w:rsid w:val="00CA0498"/>
    <w:rsid w:val="00CA04CB"/>
    <w:rsid w:val="00CA11C4"/>
    <w:rsid w:val="00CA3AA0"/>
    <w:rsid w:val="00CA5BAB"/>
    <w:rsid w:val="00CA5F8C"/>
    <w:rsid w:val="00CA60EF"/>
    <w:rsid w:val="00CB1785"/>
    <w:rsid w:val="00CB202E"/>
    <w:rsid w:val="00CB32E9"/>
    <w:rsid w:val="00CB4BE1"/>
    <w:rsid w:val="00CB4E41"/>
    <w:rsid w:val="00CB7460"/>
    <w:rsid w:val="00CC0019"/>
    <w:rsid w:val="00CC16D4"/>
    <w:rsid w:val="00CC688C"/>
    <w:rsid w:val="00CE1DC2"/>
    <w:rsid w:val="00CE5E06"/>
    <w:rsid w:val="00CF170E"/>
    <w:rsid w:val="00CF5861"/>
    <w:rsid w:val="00D00F0F"/>
    <w:rsid w:val="00D023BB"/>
    <w:rsid w:val="00D02B88"/>
    <w:rsid w:val="00D034D0"/>
    <w:rsid w:val="00D04369"/>
    <w:rsid w:val="00D05DD4"/>
    <w:rsid w:val="00D06327"/>
    <w:rsid w:val="00D07D73"/>
    <w:rsid w:val="00D1710A"/>
    <w:rsid w:val="00D2020A"/>
    <w:rsid w:val="00D23FCA"/>
    <w:rsid w:val="00D25B86"/>
    <w:rsid w:val="00D26559"/>
    <w:rsid w:val="00D266A4"/>
    <w:rsid w:val="00D26834"/>
    <w:rsid w:val="00D26989"/>
    <w:rsid w:val="00D350ED"/>
    <w:rsid w:val="00D406E5"/>
    <w:rsid w:val="00D45D3E"/>
    <w:rsid w:val="00D50CB2"/>
    <w:rsid w:val="00D54A91"/>
    <w:rsid w:val="00D55C9A"/>
    <w:rsid w:val="00D56959"/>
    <w:rsid w:val="00D57659"/>
    <w:rsid w:val="00D7049A"/>
    <w:rsid w:val="00D7487F"/>
    <w:rsid w:val="00D85439"/>
    <w:rsid w:val="00D86938"/>
    <w:rsid w:val="00D90DF1"/>
    <w:rsid w:val="00D94FAC"/>
    <w:rsid w:val="00D9702C"/>
    <w:rsid w:val="00DA1A4A"/>
    <w:rsid w:val="00DA4C08"/>
    <w:rsid w:val="00DA6B0F"/>
    <w:rsid w:val="00DB1204"/>
    <w:rsid w:val="00DB619F"/>
    <w:rsid w:val="00DB6A01"/>
    <w:rsid w:val="00DC58AD"/>
    <w:rsid w:val="00DC7311"/>
    <w:rsid w:val="00DD083C"/>
    <w:rsid w:val="00DD1592"/>
    <w:rsid w:val="00DD4F60"/>
    <w:rsid w:val="00DE0898"/>
    <w:rsid w:val="00DE0AB6"/>
    <w:rsid w:val="00DE1993"/>
    <w:rsid w:val="00DE1B8E"/>
    <w:rsid w:val="00DE1BC7"/>
    <w:rsid w:val="00DE326D"/>
    <w:rsid w:val="00DE3A75"/>
    <w:rsid w:val="00DE3CD8"/>
    <w:rsid w:val="00DE438E"/>
    <w:rsid w:val="00DE4903"/>
    <w:rsid w:val="00DF00A2"/>
    <w:rsid w:val="00E00711"/>
    <w:rsid w:val="00E029B7"/>
    <w:rsid w:val="00E0358F"/>
    <w:rsid w:val="00E045BB"/>
    <w:rsid w:val="00E04F35"/>
    <w:rsid w:val="00E0568D"/>
    <w:rsid w:val="00E059FB"/>
    <w:rsid w:val="00E063D8"/>
    <w:rsid w:val="00E10845"/>
    <w:rsid w:val="00E10DD3"/>
    <w:rsid w:val="00E111AB"/>
    <w:rsid w:val="00E116EC"/>
    <w:rsid w:val="00E136C4"/>
    <w:rsid w:val="00E13AE3"/>
    <w:rsid w:val="00E16211"/>
    <w:rsid w:val="00E20369"/>
    <w:rsid w:val="00E21EBF"/>
    <w:rsid w:val="00E2277E"/>
    <w:rsid w:val="00E23407"/>
    <w:rsid w:val="00E237D8"/>
    <w:rsid w:val="00E253E8"/>
    <w:rsid w:val="00E2604D"/>
    <w:rsid w:val="00E26ECF"/>
    <w:rsid w:val="00E30E94"/>
    <w:rsid w:val="00E31729"/>
    <w:rsid w:val="00E31901"/>
    <w:rsid w:val="00E31E4A"/>
    <w:rsid w:val="00E3367F"/>
    <w:rsid w:val="00E364A3"/>
    <w:rsid w:val="00E368B3"/>
    <w:rsid w:val="00E4047D"/>
    <w:rsid w:val="00E41F67"/>
    <w:rsid w:val="00E422DA"/>
    <w:rsid w:val="00E43459"/>
    <w:rsid w:val="00E43959"/>
    <w:rsid w:val="00E43BD4"/>
    <w:rsid w:val="00E46571"/>
    <w:rsid w:val="00E51450"/>
    <w:rsid w:val="00E5221D"/>
    <w:rsid w:val="00E549A4"/>
    <w:rsid w:val="00E601B0"/>
    <w:rsid w:val="00E7461E"/>
    <w:rsid w:val="00E801F9"/>
    <w:rsid w:val="00E82209"/>
    <w:rsid w:val="00E83C26"/>
    <w:rsid w:val="00E90C41"/>
    <w:rsid w:val="00E9113E"/>
    <w:rsid w:val="00E95EFF"/>
    <w:rsid w:val="00EA267D"/>
    <w:rsid w:val="00EA3FD1"/>
    <w:rsid w:val="00EA5686"/>
    <w:rsid w:val="00EA7F86"/>
    <w:rsid w:val="00EB1B69"/>
    <w:rsid w:val="00EB200B"/>
    <w:rsid w:val="00EB2252"/>
    <w:rsid w:val="00EB23D7"/>
    <w:rsid w:val="00EB45FC"/>
    <w:rsid w:val="00EB4E64"/>
    <w:rsid w:val="00EB7C8C"/>
    <w:rsid w:val="00EC1E2E"/>
    <w:rsid w:val="00ED537D"/>
    <w:rsid w:val="00EE2C3C"/>
    <w:rsid w:val="00EE2E3B"/>
    <w:rsid w:val="00EE5DF4"/>
    <w:rsid w:val="00EE66F6"/>
    <w:rsid w:val="00EE73E2"/>
    <w:rsid w:val="00EF02BE"/>
    <w:rsid w:val="00EF4508"/>
    <w:rsid w:val="00EF4C95"/>
    <w:rsid w:val="00EF4D81"/>
    <w:rsid w:val="00EF520D"/>
    <w:rsid w:val="00EF788D"/>
    <w:rsid w:val="00EF7FB7"/>
    <w:rsid w:val="00F012D7"/>
    <w:rsid w:val="00F01F48"/>
    <w:rsid w:val="00F02621"/>
    <w:rsid w:val="00F02EA3"/>
    <w:rsid w:val="00F030E2"/>
    <w:rsid w:val="00F04221"/>
    <w:rsid w:val="00F050B7"/>
    <w:rsid w:val="00F0570F"/>
    <w:rsid w:val="00F069A2"/>
    <w:rsid w:val="00F0715A"/>
    <w:rsid w:val="00F10695"/>
    <w:rsid w:val="00F10E3F"/>
    <w:rsid w:val="00F14155"/>
    <w:rsid w:val="00F167B3"/>
    <w:rsid w:val="00F1696B"/>
    <w:rsid w:val="00F16BAB"/>
    <w:rsid w:val="00F17D04"/>
    <w:rsid w:val="00F21293"/>
    <w:rsid w:val="00F2221A"/>
    <w:rsid w:val="00F23A73"/>
    <w:rsid w:val="00F23FB4"/>
    <w:rsid w:val="00F26B30"/>
    <w:rsid w:val="00F42859"/>
    <w:rsid w:val="00F42AD0"/>
    <w:rsid w:val="00F437C9"/>
    <w:rsid w:val="00F445EC"/>
    <w:rsid w:val="00F519BA"/>
    <w:rsid w:val="00F5278F"/>
    <w:rsid w:val="00F55C79"/>
    <w:rsid w:val="00F57875"/>
    <w:rsid w:val="00F578BD"/>
    <w:rsid w:val="00F60078"/>
    <w:rsid w:val="00F60BBC"/>
    <w:rsid w:val="00F60D89"/>
    <w:rsid w:val="00F70213"/>
    <w:rsid w:val="00F730DF"/>
    <w:rsid w:val="00F74B54"/>
    <w:rsid w:val="00F759DF"/>
    <w:rsid w:val="00F75F33"/>
    <w:rsid w:val="00F76F97"/>
    <w:rsid w:val="00F77A58"/>
    <w:rsid w:val="00F81BC1"/>
    <w:rsid w:val="00F84085"/>
    <w:rsid w:val="00F84CF1"/>
    <w:rsid w:val="00F87789"/>
    <w:rsid w:val="00F87FA2"/>
    <w:rsid w:val="00F936E9"/>
    <w:rsid w:val="00FA1001"/>
    <w:rsid w:val="00FA611C"/>
    <w:rsid w:val="00FA71AC"/>
    <w:rsid w:val="00FB079A"/>
    <w:rsid w:val="00FB104A"/>
    <w:rsid w:val="00FB3E4A"/>
    <w:rsid w:val="00FB6654"/>
    <w:rsid w:val="00FB7035"/>
    <w:rsid w:val="00FC10D3"/>
    <w:rsid w:val="00FC2C7C"/>
    <w:rsid w:val="00FD0B63"/>
    <w:rsid w:val="00FD4980"/>
    <w:rsid w:val="00FD6605"/>
    <w:rsid w:val="00FE1B15"/>
    <w:rsid w:val="00FE342D"/>
    <w:rsid w:val="00FE6B8E"/>
    <w:rsid w:val="00FE6E53"/>
    <w:rsid w:val="00FE786D"/>
    <w:rsid w:val="00FF2968"/>
    <w:rsid w:val="00FF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78A26EE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37D"/>
    <w:pPr>
      <w:widowControl w:val="0"/>
    </w:pPr>
  </w:style>
  <w:style w:type="paragraph" w:styleId="Heading1">
    <w:name w:val="heading 1"/>
    <w:basedOn w:val="Normal"/>
    <w:next w:val="Normal"/>
    <w:qFormat/>
    <w:rsid w:val="00ED537D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ED537D"/>
    <w:pPr>
      <w:keepNext/>
      <w:numPr>
        <w:ilvl w:val="1"/>
        <w:numId w:val="1"/>
      </w:numPr>
      <w:tabs>
        <w:tab w:val="decimal" w:pos="3240"/>
      </w:tabs>
      <w:suppressAutoHyphens/>
      <w:ind w:right="-270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rsid w:val="00ED537D"/>
    <w:pPr>
      <w:keepNext/>
      <w:numPr>
        <w:ilvl w:val="2"/>
        <w:numId w:val="1"/>
      </w:numPr>
      <w:outlineLvl w:val="2"/>
    </w:pPr>
    <w:rPr>
      <w:b/>
      <w:bCs/>
      <w:sz w:val="24"/>
    </w:rPr>
  </w:style>
  <w:style w:type="paragraph" w:styleId="Heading4">
    <w:name w:val="heading 4"/>
    <w:basedOn w:val="Normal"/>
    <w:next w:val="Normal"/>
    <w:qFormat/>
    <w:rsid w:val="00ED537D"/>
    <w:pPr>
      <w:keepNext/>
      <w:numPr>
        <w:ilvl w:val="3"/>
        <w:numId w:val="1"/>
      </w:numPr>
      <w:tabs>
        <w:tab w:val="center" w:pos="2220"/>
        <w:tab w:val="left" w:pos="2970"/>
        <w:tab w:val="left" w:pos="3330"/>
        <w:tab w:val="left" w:pos="3960"/>
        <w:tab w:val="left" w:pos="4680"/>
        <w:tab w:val="left" w:pos="5520"/>
        <w:tab w:val="left" w:pos="6072"/>
        <w:tab w:val="left" w:pos="6624"/>
        <w:tab w:val="left" w:pos="7176"/>
        <w:tab w:val="left" w:pos="7728"/>
        <w:tab w:val="left" w:pos="8280"/>
        <w:tab w:val="left" w:pos="8832"/>
      </w:tabs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rsid w:val="00ED537D"/>
    <w:pPr>
      <w:keepNext/>
      <w:numPr>
        <w:ilvl w:val="4"/>
        <w:numId w:val="1"/>
      </w:numPr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ED537D"/>
    <w:pPr>
      <w:keepNext/>
      <w:numPr>
        <w:ilvl w:val="5"/>
        <w:numId w:val="1"/>
      </w:numPr>
      <w:suppressAutoHyphens/>
      <w:outlineLvl w:val="5"/>
    </w:pPr>
    <w:rPr>
      <w:b/>
      <w:bCs/>
      <w:sz w:val="22"/>
    </w:rPr>
  </w:style>
  <w:style w:type="paragraph" w:styleId="Heading7">
    <w:name w:val="heading 7"/>
    <w:basedOn w:val="Normal"/>
    <w:next w:val="Normal"/>
    <w:qFormat/>
    <w:rsid w:val="00ED537D"/>
    <w:pPr>
      <w:keepNext/>
      <w:numPr>
        <w:ilvl w:val="6"/>
        <w:numId w:val="1"/>
      </w:numPr>
      <w:jc w:val="center"/>
      <w:outlineLvl w:val="6"/>
    </w:pPr>
    <w:rPr>
      <w:rFonts w:eastAsia="Arial Unicode MS"/>
      <w:b/>
      <w:bCs/>
    </w:rPr>
  </w:style>
  <w:style w:type="paragraph" w:styleId="Heading8">
    <w:name w:val="heading 8"/>
    <w:basedOn w:val="Normal"/>
    <w:next w:val="Normal"/>
    <w:qFormat/>
    <w:rsid w:val="00ED537D"/>
    <w:pPr>
      <w:keepNext/>
      <w:numPr>
        <w:ilvl w:val="7"/>
        <w:numId w:val="1"/>
      </w:numPr>
      <w:tabs>
        <w:tab w:val="decimal" w:pos="3240"/>
      </w:tabs>
      <w:suppressAutoHyphens/>
      <w:jc w:val="center"/>
      <w:outlineLvl w:val="7"/>
    </w:pPr>
    <w:rPr>
      <w:b/>
      <w:bCs/>
      <w:sz w:val="22"/>
      <w:u w:val="single"/>
    </w:rPr>
  </w:style>
  <w:style w:type="paragraph" w:styleId="Heading9">
    <w:name w:val="heading 9"/>
    <w:basedOn w:val="Normal"/>
    <w:next w:val="Normal"/>
    <w:qFormat/>
    <w:rsid w:val="00ED537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D537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D537D"/>
  </w:style>
  <w:style w:type="paragraph" w:styleId="BodyText3">
    <w:name w:val="Body Text 3"/>
    <w:basedOn w:val="BodyText2"/>
    <w:rsid w:val="00ED537D"/>
    <w:pPr>
      <w:spacing w:line="240" w:lineRule="auto"/>
      <w:ind w:left="360"/>
    </w:pPr>
  </w:style>
  <w:style w:type="paragraph" w:styleId="BodyText2">
    <w:name w:val="Body Text 2"/>
    <w:basedOn w:val="Normal"/>
    <w:rsid w:val="00ED537D"/>
    <w:pPr>
      <w:spacing w:after="120" w:line="480" w:lineRule="auto"/>
    </w:pPr>
  </w:style>
  <w:style w:type="paragraph" w:styleId="Footer">
    <w:name w:val="footer"/>
    <w:basedOn w:val="Normal"/>
    <w:rsid w:val="00ED537D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C27F19"/>
    <w:pPr>
      <w:widowControl/>
      <w:jc w:val="center"/>
    </w:pPr>
    <w:rPr>
      <w:b/>
      <w:sz w:val="28"/>
    </w:rPr>
  </w:style>
  <w:style w:type="paragraph" w:styleId="BalloonText">
    <w:name w:val="Balloon Text"/>
    <w:basedOn w:val="Normal"/>
    <w:semiHidden/>
    <w:rsid w:val="002924B8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AE2F96"/>
    <w:rPr>
      <w:sz w:val="16"/>
      <w:szCs w:val="16"/>
    </w:rPr>
  </w:style>
  <w:style w:type="paragraph" w:styleId="CommentText">
    <w:name w:val="annotation text"/>
    <w:basedOn w:val="Normal"/>
    <w:semiHidden/>
    <w:rsid w:val="00AE2F96"/>
  </w:style>
  <w:style w:type="paragraph" w:styleId="CommentSubject">
    <w:name w:val="annotation subject"/>
    <w:basedOn w:val="CommentText"/>
    <w:next w:val="CommentText"/>
    <w:semiHidden/>
    <w:rsid w:val="00AE2F96"/>
    <w:rPr>
      <w:b/>
      <w:bCs/>
    </w:rPr>
  </w:style>
  <w:style w:type="table" w:styleId="TableGrid">
    <w:name w:val="Table Grid"/>
    <w:basedOn w:val="TableNormal"/>
    <w:rsid w:val="001D545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uiPriority w:val="99"/>
    <w:semiHidden/>
    <w:rsid w:val="00F14155"/>
    <w:rPr>
      <w:color w:val="808080"/>
    </w:rPr>
  </w:style>
  <w:style w:type="paragraph" w:styleId="FootnoteText">
    <w:name w:val="footnote text"/>
    <w:basedOn w:val="Normal"/>
    <w:link w:val="FootnoteTextChar"/>
    <w:rsid w:val="003D63C9"/>
  </w:style>
  <w:style w:type="character" w:customStyle="1" w:styleId="FootnoteTextChar">
    <w:name w:val="Footnote Text Char"/>
    <w:basedOn w:val="DefaultParagraphFont"/>
    <w:link w:val="FootnoteText"/>
    <w:rsid w:val="003D63C9"/>
  </w:style>
  <w:style w:type="character" w:styleId="FootnoteReference">
    <w:name w:val="footnote reference"/>
    <w:rsid w:val="003D63C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30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09839-6631-4F12-8239-44A765D90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Immunization Review and Declination Form_non HepB_5</Template>
  <TotalTime>4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A – Example:  Emory Hepatitis B Vaccination Status Form</vt:lpstr>
    </vt:vector>
  </TitlesOfParts>
  <Company>EHSO</Company>
  <LinksUpToDate>false</LinksUpToDate>
  <CharactersWithSpaces>2847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A – Example:  Emory Hepatitis B Vaccination Status Form</dc:title>
  <dc:subject/>
  <dc:creator>dkusek</dc:creator>
  <cp:keywords/>
  <cp:lastModifiedBy>Siljestrom, Kim Richards</cp:lastModifiedBy>
  <cp:revision>5</cp:revision>
  <cp:lastPrinted>2008-09-15T11:33:00Z</cp:lastPrinted>
  <dcterms:created xsi:type="dcterms:W3CDTF">2017-01-13T21:10:00Z</dcterms:created>
  <dcterms:modified xsi:type="dcterms:W3CDTF">2017-01-13T21:14:00Z</dcterms:modified>
</cp:coreProperties>
</file>